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19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三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雨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51AF0C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1.幼儿来园人数：应到31人，实到28人，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王凝音、郭颜睿、高羽安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下午来园。</w:t>
      </w:r>
    </w:p>
    <w:p w14:paraId="64A71A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</w:t>
      </w:r>
    </w:p>
    <w:p w14:paraId="4B57BE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2C451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5E648170">
      <w:pPr>
        <w:spacing w:line="360" w:lineRule="exact"/>
        <w:jc w:val="left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1.健康：夏天的卫生</w:t>
      </w:r>
    </w:p>
    <w:p w14:paraId="171E45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t>这是一节关于卫生习惯的健康课。随着夏天的来临，天气炎热、变化多端且多雨，人体出汗量大。这个季节是有害细菌滋生，食物容易腐蚀变质的季节，也是蚊蝇活动的高峰期。蚊蝇叮咬不仅给我们的生活带来不便，同时也在传播着各种疾病。本次活动从孩子的生活经验出发，通过谈话、讨论等方法引导孩子明白在夏天要特别注意卫生、要注意防蚊防蝇、不吃不洁食物的道理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</w:rPr>
        <w:t>陈竞泽、杨梦露、邵崔钰、左轶萱、赵毓宁、郭煜霖、肖尧、朱琪玥、张漪乐、赵希羽、徐佳禾、宋恬恬、贺健宸、秦苏安、李梓朋、张嘉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辰</w:t>
      </w:r>
      <w:r>
        <w:rPr>
          <w:rFonts w:hint="eastAsia" w:ascii="宋体" w:hAnsi="宋体" w:eastAsia="宋体" w:cs="宋体"/>
          <w:sz w:val="24"/>
          <w:szCs w:val="28"/>
        </w:rPr>
        <w:t>了解苍蝇、蚊子对人类的危害，知道防蝇、防蚊的方法。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</w:rPr>
        <w:t>张一嘉、李子木、焦云舒、李兴琪、王紫妍、夏天一、罗景宸、杨佳伊、陈艺萱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徐亿涵</w:t>
      </w:r>
      <w:r>
        <w:rPr>
          <w:rFonts w:hint="eastAsia" w:ascii="宋体" w:hAnsi="宋体" w:eastAsia="宋体" w:cs="宋体"/>
          <w:sz w:val="24"/>
          <w:szCs w:val="28"/>
        </w:rPr>
        <w:t>知道夏天天气很炎热，有很多传染病，要养成良好的卫生习惯。</w:t>
      </w:r>
    </w:p>
    <w:p w14:paraId="2E07F7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2"/>
          <w:lang w:eastAsia="zh-Hans"/>
        </w:rPr>
      </w:pPr>
    </w:p>
    <w:p w14:paraId="263BF1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E50E9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区域游戏篇      </w:t>
      </w:r>
    </w:p>
    <w:p w14:paraId="46742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1938020</wp:posOffset>
                </wp:positionV>
                <wp:extent cx="2294255" cy="507365"/>
                <wp:effectExtent l="5080" t="4445" r="12065" b="889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0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5596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陈竞泽在玩俄罗斯方块，张嘉辰和李伊一在玩瓶盖翻翻乐。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52.6pt;height:39.95pt;width:180.65pt;z-index:251660288;mso-width-relative:page;mso-height-relative:page;" fillcolor="#FFFFFF [3201]" filled="t" stroked="t" coordsize="21600,21600" o:gfxdata="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qr48DY&#10;AAAACwEAAA8AAAAAAAAAAQAgAAAAIgAAAGRycy9kb3ducmV2LnhtbFBLAQIUABQAAAAIAIdO4kCp&#10;847RWQIAALk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35596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陈竞泽在玩俄罗斯方块，张嘉辰和李伊一在玩瓶盖翻翻乐。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1947545</wp:posOffset>
                </wp:positionV>
                <wp:extent cx="2262505" cy="484505"/>
                <wp:effectExtent l="4445" t="4445" r="6350" b="63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50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D789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陈艺萱、焦云舒、徐亿涵在音乐区表演。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1pt;margin-top:153.35pt;height:38.15pt;width:178.15pt;z-index:251661312;mso-width-relative:page;mso-height-relative:page;" fillcolor="#FFFFFF [3201]" filled="t" stroked="t" coordsize="21600,21600" o:gfxdata="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YAa7ndYAAAAK&#10;AQAADwAAAAAAAAABACAAAAAiAAAAZHJzL2Rvd25yZXYueG1sUEsBAhQAFAAAAAgAh07iQLV7drt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20D789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陈艺萱、焦云舒、徐亿涵在音乐区表演。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1925955</wp:posOffset>
                </wp:positionV>
                <wp:extent cx="2249805" cy="449580"/>
                <wp:effectExtent l="4445" t="4445" r="6350" b="1587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8A091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李梓朋和张漪乐在用自然材料拼搭房子。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pt;margin-top:151.65pt;height:35.4pt;width:177.15pt;z-index:251663360;mso-width-relative:page;mso-height-relative:page;" fillcolor="#FFFFFF [3201]" filled="t" stroked="t" coordsize="21600,21600" o:gfxdata="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y8I1m1wAA&#10;AAkBAAAPAAAAAAAAAAEAIAAAACIAAABkcnMvZG93bnJldi54bWxQSwECFAAUAAAACACHTuJAs6d0&#10;QlgCAAC3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1C8A091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李梓朋和张漪乐在用自然材料拼搭房子。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1924685</wp:posOffset>
                </wp:positionV>
                <wp:extent cx="2249805" cy="489585"/>
                <wp:effectExtent l="4445" t="4445" r="6350" b="139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E341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赵希羽、杨梦露、赵毓宁在用太空泥做小动物；肖尧在剪纸。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85pt;margin-top:151.55pt;height:38.55pt;width:177.15pt;z-index:251662336;mso-width-relative:page;mso-height-relative:page;" fillcolor="#FFFFFF [3201]" filled="t" stroked="t" coordsize="21600,21600" o:gfxdata="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+ZsSD9gA&#10;AAALAQAADwAAAAAAAAABACAAAAAiAAAAZHJzL2Rvd25yZXYueG1sUEsBAhQAFAAAAAgAh07iQA3A&#10;RMhYAgAAuQ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EE341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赵希羽、杨梦露、赵毓宁在用太空泥做小动物；肖尧在剪纸。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5AA9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</w:pPr>
    </w:p>
    <w:p w14:paraId="54E5E5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1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  </w:t>
      </w:r>
    </w:p>
    <w:p w14:paraId="7230B5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11430</wp:posOffset>
                </wp:positionV>
                <wp:extent cx="2247265" cy="474980"/>
                <wp:effectExtent l="4445" t="5080" r="8890" b="152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DCC6A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杨佳伊和张一嘉在玩大力士平衡木。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pt;margin-top:0.9pt;height:37.4pt;width:176.95pt;z-index:251664384;mso-width-relative:page;mso-height-relative:page;" fillcolor="#FFFFFF [3201]" filled="t" stroked="t" coordsize="21600,21600" o:gfxdata="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sdNg8tQA&#10;AAAIAQAADwAAAAAAAAABACAAAAAiAAAAZHJzL2Rvd25yZXYueG1sUEsBAhQAFAAAAAgAh07iQDOh&#10;ua1cAgAAtwQAAA4AAAAAAAAAAQAgAAAAI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25DCC6A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杨佳伊和张一嘉在玩大力士平衡木。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9525</wp:posOffset>
                </wp:positionV>
                <wp:extent cx="2247265" cy="474980"/>
                <wp:effectExtent l="4445" t="5080" r="8890" b="1524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9465" y="9067165"/>
                          <a:ext cx="224726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4AEF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李子木、贺健宸、罗景宸和郭煜霖在用雪花片拼搭。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45pt;margin-top:0.75pt;height:37.4pt;width:176.95pt;z-index:251659264;mso-width-relative:page;mso-height-relative:page;" fillcolor="#FFFFFF [3201]" filled="t" stroked="t" coordsize="21600,21600" o:gfxdata="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cZTNJtQAAAAGAQAADwAAAAAAAAABACAAAAAiAAAAZHJzL2Rvd25yZXYueG1sUEsBAhQAFAAA&#10;AAgAh07iQCJ3oollAgAAxQQAAA4AAAAAAAAAAQAgAAAAIw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304AEF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李子木、贺健宸、罗景宸和郭煜霖在用雪花片拼搭。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830D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</w:p>
    <w:p w14:paraId="3A02AA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0F77F5E4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24.6.19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5383DE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584BA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2709E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★天气渐热，请大家给孩子准备温水，带好吸汗巾，勤洗澡、洗头，注个人卫生。</w:t>
      </w:r>
    </w:p>
    <w:p w14:paraId="53D5FF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ascii="宋体" w:hAnsi="宋体" w:eastAsia="宋体" w:cs="宋体"/>
          <w:sz w:val="24"/>
          <w:szCs w:val="24"/>
        </w:rPr>
        <w:t>各位家长：夏季，溺水进入高发期，预防溺水正当时。现推荐“预防溺水家长看护篇”和“预防溺水孩子必知篇”，家长观看和陪伴孩子观看中，引导幼儿学习防溺水知识与方法，共同护航孩子健康快乐成长。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I1LCJoZGlkIjoiMGM1Njc4MWRmNjVlZjM5YTQ4ZDhmNjlkZmI3NTUzODkiLCJ1c2VyQ291bnQiOjQzfQ=="/>
  </w:docVars>
  <w:rsids>
    <w:rsidRoot w:val="FDDFC22F"/>
    <w:rsid w:val="002F43F3"/>
    <w:rsid w:val="005E3388"/>
    <w:rsid w:val="00750526"/>
    <w:rsid w:val="00BA7A8E"/>
    <w:rsid w:val="017E0A5C"/>
    <w:rsid w:val="01B7115A"/>
    <w:rsid w:val="01EF2C7B"/>
    <w:rsid w:val="02395671"/>
    <w:rsid w:val="03AB7CC0"/>
    <w:rsid w:val="04044A8F"/>
    <w:rsid w:val="044C35E0"/>
    <w:rsid w:val="04EC4897"/>
    <w:rsid w:val="054B2389"/>
    <w:rsid w:val="05CA13F7"/>
    <w:rsid w:val="05D275D9"/>
    <w:rsid w:val="06FE2509"/>
    <w:rsid w:val="080961A7"/>
    <w:rsid w:val="08386984"/>
    <w:rsid w:val="083A5F79"/>
    <w:rsid w:val="0A67018F"/>
    <w:rsid w:val="0AA23099"/>
    <w:rsid w:val="0AEC3EEE"/>
    <w:rsid w:val="0AFF26B2"/>
    <w:rsid w:val="0B6D49E9"/>
    <w:rsid w:val="0BAC4C0D"/>
    <w:rsid w:val="0FC43A45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B85CBF"/>
    <w:rsid w:val="1DF052E6"/>
    <w:rsid w:val="1E2B2EE3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D677CFA"/>
    <w:rsid w:val="2E284219"/>
    <w:rsid w:val="2EAB0DB9"/>
    <w:rsid w:val="2F241B97"/>
    <w:rsid w:val="30A763DE"/>
    <w:rsid w:val="30AB1858"/>
    <w:rsid w:val="30BA08A0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5B5759C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36D15CD"/>
    <w:rsid w:val="738058F0"/>
    <w:rsid w:val="73C56C1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4</Pages>
  <Words>961</Words>
  <Characters>974</Characters>
  <Lines>1</Lines>
  <Paragraphs>1</Paragraphs>
  <TotalTime>7</TotalTime>
  <ScaleCrop>false</ScaleCrop>
  <LinksUpToDate>false</LinksUpToDate>
  <CharactersWithSpaces>1012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2024-06-19T02:22:10Z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5A2D4B746BDA4A5690C34B1C4444FEA7_13</vt:lpwstr>
  </property>
  <property fmtid="{D5CDD505-2E9C-101B-9397-08002B2CF9AE}" pid="5" name="commondata">
    <vt:lpwstr>eyJjb3VudCI6MiwiaGRpZCI6IjRlZDA0ZWVlNTFiN2U0MDhlODkyYzU1MjA5OWM2NWJkIiwidXNlckNvdW50IjoyfQ==</vt:lpwstr>
  </property>
</Properties>
</file>