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西阆苑小二班班级动态</w:t>
      </w:r>
    </w:p>
    <w:p>
      <w:p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2024年6月5日    星期三</w:t>
      </w:r>
    </w:p>
    <w:p>
      <w:pPr>
        <w:spacing w:line="360" w:lineRule="auto"/>
        <w:jc w:val="center"/>
        <w:rPr>
          <w:rFonts w:hint="eastAsia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 xml:space="preserve">01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今天户外活动我们在自由活动！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4"/>
        <w:gridCol w:w="2854"/>
        <w:gridCol w:w="2814"/>
      </w:tblGrid>
      <w:tr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" name="图片 2" descr="/Users/husongyi/Downloads/IMG_6679.JPGIMG_6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husongyi/Downloads/IMG_6679.JPGIMG_667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2" name="图片 12" descr="/Users/husongyi/Downloads/IMG_6680.JPGIMG_6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husongyi/Downloads/IMG_6680.JPGIMG_668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9" name="图片 9" descr="/Users/husongyi/Downloads/IMG_6681.JPGIMG_6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husongyi/Downloads/IMG_6681.JPGIMG_668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0" name="图片 10" descr="/Users/husongyi/Downloads/IMG_6682.JPGIMG_6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husongyi/Downloads/IMG_6682.JPGIMG_668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8" name="图片 8" descr="/Users/husongyi/Downloads/IMG_6684.JPGIMG_6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husongyi/Downloads/IMG_6684.JPGIMG_668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13" name="图片 13" descr="/Users/husongyi/Downloads/IMG_6683.JPGIMG_6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husongyi/Downloads/IMG_6683.JPGIMG_668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学习活动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spacing w:line="240" w:lineRule="auto"/>
        <w:jc w:val="both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健康：</w:t>
      </w:r>
      <w:bookmarkStart w:id="0" w:name="_GoBack"/>
      <w:bookmarkEnd w:id="0"/>
      <w:r>
        <w:rPr>
          <w:rFonts w:hint="eastAsia" w:asciiTheme="minorEastAsia" w:hAnsiTheme="minorEastAsia"/>
          <w:color w:val="0070C0"/>
          <w:lang w:val="en-US" w:eastAsia="zh-CN"/>
        </w:rPr>
        <w:t>爱护眼睛</w:t>
      </w:r>
    </w:p>
    <w:p>
      <w:pPr>
        <w:spacing w:line="240" w:lineRule="auto"/>
        <w:ind w:firstLine="420" w:firstLineChars="200"/>
        <w:jc w:val="both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="宋体" w:hAnsi="宋体"/>
          <w:b w:val="0"/>
          <w:bCs/>
          <w:szCs w:val="21"/>
        </w:rPr>
        <w:t>眼睛是我们身体的重要器官。随着孩子们年龄的增加，看书、画画的机会日益增多，保护眼晴就显得日益重要。此活动旨在让幼儿多方面收集资料，在充分的讨论和体验下，知道保护眼睛的重要性，掌握保护眼睛的基本知识，并在日常生活中注意保护自己的眼睛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14"/>
        <w:gridCol w:w="2814"/>
        <w:gridCol w:w="2894"/>
      </w:tblGrid>
      <w:tr>
        <w:tc>
          <w:tcPr>
            <w:tcW w:w="2840" w:type="dxa"/>
          </w:tcPr>
          <w:p>
            <w:pPr>
              <w:spacing w:line="240" w:lineRule="auto"/>
              <w:jc w:val="both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5" name="图片 5" descr="/Users/husongyi/Downloads/IMG_6813.JPGIMG_6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husongyi/Downloads/IMG_6813.JPGIMG_68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jc w:val="both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4" name="图片 4" descr="/Users/husongyi/Downloads/IMG_6688 2.JPGIMG_6688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husongyi/Downloads/IMG_6688 2.JPGIMG_6688 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jc w:val="both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725295" cy="1271270"/>
                  <wp:effectExtent l="0" t="0" r="1905" b="24130"/>
                  <wp:docPr id="3" name="图片 3" descr="/Users/husongyi/Downloads/IMG_6689 2.JPGIMG_6689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husongyi/Downloads/IMG_6689 2.JPGIMG_6689 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883" b="883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725295" cy="127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240" w:lineRule="auto"/>
        <w:jc w:val="both"/>
        <w:rPr>
          <w:rFonts w:hint="default" w:ascii="宋体" w:hAnsi="宋体" w:eastAsia="宋体" w:cs="宋体"/>
          <w:bCs/>
          <w:color w:val="000000"/>
          <w:sz w:val="21"/>
          <w:szCs w:val="21"/>
          <w:shd w:val="clear" w:color="auto" w:fill="FFFFFF"/>
          <w:lang w:val="en-US" w:eastAsia="zh-CN"/>
        </w:rPr>
      </w:pPr>
    </w:p>
    <w:p>
      <w:pPr>
        <w:spacing w:line="240" w:lineRule="auto"/>
        <w:jc w:val="both"/>
        <w:rPr>
          <w:rFonts w:hint="default" w:ascii="宋体" w:hAnsi="宋体" w:eastAsia="宋体" w:cs="宋体"/>
          <w:bCs/>
          <w:color w:val="000000"/>
          <w:sz w:val="21"/>
          <w:szCs w:val="21"/>
          <w:shd w:val="clear" w:color="auto" w:fill="FFFFFF"/>
          <w:lang w:val="en-US" w:eastAsia="zh-CN"/>
        </w:rPr>
      </w:pPr>
    </w:p>
    <w:p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5"/>
        <w:gridCol w:w="2595"/>
        <w:gridCol w:w="1621"/>
        <w:gridCol w:w="26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王馨悦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杨梓熠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吴琬琰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杨梓煜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梁珵恩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建构区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谢瑞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地面建构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张诗韵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成铭恩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单小岩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万能工匠区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唐皓辰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自然角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陈生冉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付宇晨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建构区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胡心悦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自然角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蒋景昱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郭沛怡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陈之昂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鲍琳筱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董益嘉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丛天朗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李咏集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于晨栩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张文轩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</w:tbl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6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27EF6778"/>
    <w:rsid w:val="3DF9EABD"/>
    <w:rsid w:val="3FFD0D9A"/>
    <w:rsid w:val="4DFFD4F9"/>
    <w:rsid w:val="4FADBC64"/>
    <w:rsid w:val="65EF1059"/>
    <w:rsid w:val="77FD6C35"/>
    <w:rsid w:val="79F3583A"/>
    <w:rsid w:val="7FFBF8D9"/>
    <w:rsid w:val="9FFEBB0E"/>
    <w:rsid w:val="B6973797"/>
    <w:rsid w:val="BF738FB1"/>
    <w:rsid w:val="BFD75D7C"/>
    <w:rsid w:val="BFEB666D"/>
    <w:rsid w:val="BFED9384"/>
    <w:rsid w:val="DFF72AD4"/>
    <w:rsid w:val="EE7F6DBE"/>
    <w:rsid w:val="F7F2123F"/>
    <w:rsid w:val="F9DF3E66"/>
    <w:rsid w:val="FB9F31F5"/>
    <w:rsid w:val="FDFF44B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0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2024-02-28T05:51:00Z</dcterms:created>
  <dc:creator>hsy.</dc:creator>
  <cp:lastModifiedBy>hsy.</cp:lastModifiedBy>
  <dcterms:modified xsi:type="dcterms:W3CDTF">2024-06-12T14:23:04Z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E36357923FCD009EC83E6966D392E1ED_43</vt:lpwstr>
  </property>
</Properties>
</file>