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99060</wp:posOffset>
            </wp:positionH>
            <wp:positionV relativeFrom="paragraph">
              <wp:posOffset>-2033905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6014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ascii="宋体" w:hAnsi="宋体" w:eastAsia="宋体" w:cs="宋体"/>
          <w:sz w:val="24"/>
          <w:szCs w:val="24"/>
        </w:rPr>
        <w:t>红豆饭、红烧基围虾、丝瓜炒木耳、鲜蔬芙蓉汤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酸奶、菜包、奶酪棒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ascii="宋体" w:hAnsi="宋体" w:eastAsia="宋体" w:cs="宋体"/>
          <w:sz w:val="24"/>
          <w:szCs w:val="24"/>
        </w:rPr>
        <w:t>小番茄、西瓜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6.14/IMG_7908.JPGIMG_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14/IMG_7908.JPGIMG_7908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6.14/IMG_7909.JPGIMG_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6.14/IMG_7909.JPGIMG_7909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6.14/IMG_7914.JPGIMG_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14/IMG_7914.JPGIMG_7914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6.14/IMG_7910.JPGIMG_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14/IMG_7910.JPGIMG_7910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6.14/IMG_7912.JPGIMG_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14/IMG_7912.JPGIMG_7912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6.14/IMG_7913.JPGIMG_7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14/IMG_7913.JPGIMG_7913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329565</wp:posOffset>
            </wp:positionV>
            <wp:extent cx="1758950" cy="1320165"/>
            <wp:effectExtent l="0" t="0" r="8890" b="5715"/>
            <wp:wrapNone/>
            <wp:docPr id="20" name="图片 20" descr="C:/Users/lulu/OneDrive/桌面/6.14/IMG_7897.JPGIMG_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14/IMG_7897.JPGIMG_7897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6.14/IMG_7895.JPGIMG_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14/IMG_7895.JPGIMG_7895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6.14/IMG_7896.JPGIMG_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14/IMG_7896.JPGIMG_7896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6.14/IMG_7905.JPGIMG_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14/IMG_7905.JPGIMG_7905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6.14/IMG_7899.JPGIMG_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14/IMG_7899.JPGIMG_7899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6.14/IMG_7898.JPGIMG_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14/IMG_7898.JPGIMG_7898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活动」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3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今天我们来到前操场的皮球区，我们好久没有来玩了，今天玩的可开心了呢！</w:t>
      </w:r>
      <w:bookmarkStart w:id="0" w:name="_GoBack"/>
      <w:bookmarkEnd w:id="0"/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8" name="图片 18" descr="C:/Users/lulu/OneDrive/桌面/6.14/IMG_7859.JPGIMG_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14/IMG_7859.JPGIMG_7859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81915</wp:posOffset>
            </wp:positionV>
            <wp:extent cx="1758950" cy="1320165"/>
            <wp:effectExtent l="0" t="0" r="8890" b="5715"/>
            <wp:wrapNone/>
            <wp:docPr id="17" name="图片 17" descr="C:/Users/lulu/OneDrive/桌面/6.14/IMG_7861.JPGIMG_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14/IMG_7861.JPGIMG_7861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5" name="图片 15" descr="C:/Users/lulu/OneDrive/桌面/6.14/IMG_7860.JPGIMG_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14/IMG_7860.JPGIMG_7860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193040</wp:posOffset>
            </wp:positionV>
            <wp:extent cx="1758950" cy="1320165"/>
            <wp:effectExtent l="0" t="0" r="8890" b="5715"/>
            <wp:wrapNone/>
            <wp:docPr id="22" name="图片 22" descr="C:/Users/lulu/OneDrive/桌面/6.14/IMG_7867.JPGIMG_7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14/IMG_7867.JPGIMG_7867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201930</wp:posOffset>
            </wp:positionV>
            <wp:extent cx="1758950" cy="1320165"/>
            <wp:effectExtent l="0" t="0" r="8890" b="5715"/>
            <wp:wrapNone/>
            <wp:docPr id="19" name="图片 19" descr="C:/Users/lulu/OneDrive/桌面/6.14/IMG_7864.JPGIMG_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14/IMG_7864.JPGIMG_7864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219075</wp:posOffset>
            </wp:positionV>
            <wp:extent cx="1758950" cy="1320165"/>
            <wp:effectExtent l="0" t="0" r="8890" b="5715"/>
            <wp:wrapNone/>
            <wp:docPr id="23" name="图片 23" descr="C:/Users/lulu/OneDrive/桌面/6.14/IMG_7880.JPGIMG_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.14/IMG_7880.JPGIMG_7880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温馨提示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 w:line="320" w:lineRule="atLeast"/>
        <w:ind w:left="0" w:right="0" w:firstLine="420"/>
        <w:rPr>
          <w:rFonts w:hint="eastAsia" w:eastAsiaTheme="minorEastAsia"/>
          <w:lang w:eastAsia="zh-CN"/>
        </w:rPr>
      </w:pPr>
      <w:r>
        <w:rPr>
          <w:sz w:val="21"/>
          <w:szCs w:val="21"/>
        </w:rPr>
        <w:t>★今天是周五，不上延时班，请及时通知接送人员15:30准时来接孩子哦</w:t>
      </w:r>
      <w:r>
        <w:t xml:space="preserve"> </w:t>
      </w:r>
      <w:r>
        <w:rPr>
          <w:rFonts w:hint="eastAsia"/>
          <w:lang w:eastAsia="zh-CN"/>
        </w:rPr>
        <w:t>！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 w:line="320" w:lineRule="atLeast"/>
        <w:ind w:left="0" w:right="0" w:firstLine="420"/>
      </w:pPr>
      <w:r>
        <w:rPr>
          <w:sz w:val="21"/>
          <w:szCs w:val="21"/>
        </w:rPr>
        <w:t>★周末天气晴朗，今天被子统一带回家洗洗晒晒哦，另外请假幼儿如不带回请及时告知。</w:t>
      </w:r>
      <w: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MxLCJoZGlkIjoiN2YzNjBkOTgyNWQ1YTMxYzM3MzMwNWFiODNmOWIzYWMiLCJ1c2VyQ291bnQiOjM0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CA26FA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5DF05BF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265330"/>
    <w:rsid w:val="085B58CB"/>
    <w:rsid w:val="088D2CC5"/>
    <w:rsid w:val="08A454C4"/>
    <w:rsid w:val="08EB5AB7"/>
    <w:rsid w:val="093E4723"/>
    <w:rsid w:val="0958005D"/>
    <w:rsid w:val="098C554D"/>
    <w:rsid w:val="09B42C8B"/>
    <w:rsid w:val="0A3625F8"/>
    <w:rsid w:val="0A5B03B6"/>
    <w:rsid w:val="0A876E4C"/>
    <w:rsid w:val="0AA646F1"/>
    <w:rsid w:val="0B867103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8856CC"/>
    <w:rsid w:val="10A65097"/>
    <w:rsid w:val="10B30067"/>
    <w:rsid w:val="10BD64F2"/>
    <w:rsid w:val="1103640D"/>
    <w:rsid w:val="110F36F7"/>
    <w:rsid w:val="112540E8"/>
    <w:rsid w:val="11515ABE"/>
    <w:rsid w:val="1152307E"/>
    <w:rsid w:val="116F02CB"/>
    <w:rsid w:val="11906D4D"/>
    <w:rsid w:val="11D020FF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BE5A4E"/>
    <w:rsid w:val="16F05A82"/>
    <w:rsid w:val="1715758D"/>
    <w:rsid w:val="178D1819"/>
    <w:rsid w:val="179F680B"/>
    <w:rsid w:val="17BE22F5"/>
    <w:rsid w:val="17D31922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12FD2"/>
    <w:rsid w:val="1A670100"/>
    <w:rsid w:val="1A89276C"/>
    <w:rsid w:val="1ABD21F4"/>
    <w:rsid w:val="1AE8027C"/>
    <w:rsid w:val="1B144870"/>
    <w:rsid w:val="1B51184B"/>
    <w:rsid w:val="1B682381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821001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7973AD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2A2BE1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87673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5021F1"/>
    <w:rsid w:val="346C3E22"/>
    <w:rsid w:val="347E6550"/>
    <w:rsid w:val="347F11A8"/>
    <w:rsid w:val="34831B82"/>
    <w:rsid w:val="349D49F2"/>
    <w:rsid w:val="349F1553"/>
    <w:rsid w:val="34A94599"/>
    <w:rsid w:val="34F34F5A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A654DB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3C0D10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D0DC6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4418FD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8A1D1C"/>
    <w:rsid w:val="4BFFE1E8"/>
    <w:rsid w:val="4C066EC9"/>
    <w:rsid w:val="4C194E4E"/>
    <w:rsid w:val="4C76404F"/>
    <w:rsid w:val="4CE511D4"/>
    <w:rsid w:val="4CF84A6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EF4B88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BB7CD0"/>
    <w:rsid w:val="5BD631D3"/>
    <w:rsid w:val="5BDF256E"/>
    <w:rsid w:val="5BEC3EAE"/>
    <w:rsid w:val="5BF62AB6"/>
    <w:rsid w:val="5BFC372D"/>
    <w:rsid w:val="5C3D6937"/>
    <w:rsid w:val="5C8C5BE6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D675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6FFC7F1A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536A4D"/>
    <w:rsid w:val="767D34EE"/>
    <w:rsid w:val="76870A83"/>
    <w:rsid w:val="769A6A08"/>
    <w:rsid w:val="76A21661"/>
    <w:rsid w:val="76C21ABB"/>
    <w:rsid w:val="76EF92B7"/>
    <w:rsid w:val="77151462"/>
    <w:rsid w:val="7715532E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372D8F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546</Words>
  <Characters>582</Characters>
  <Lines>5</Lines>
  <Paragraphs>1</Paragraphs>
  <TotalTime>1</TotalTime>
  <ScaleCrop>false</ScaleCrop>
  <LinksUpToDate>false</LinksUpToDate>
  <CharactersWithSpaces>586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2024-06-17T22:08:09Z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