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99060</wp:posOffset>
            </wp:positionH>
            <wp:positionV relativeFrom="paragraph">
              <wp:posOffset>-2033905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多样饼干、葡萄干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花式炒饭、莲藕玉米排骨汤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：青菜香菇面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油桃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羊角蜜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6.12/8a70bb091712bd02a7dc95051bd3088e.jpg8a70bb091712bd02a7dc95051bd30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12/8a70bb091712bd02a7dc95051bd3088e.jpg8a70bb091712bd02a7dc95051bd3088e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6.12/8cda00ef4a9fbc3239696115f45c9c6e.jpg8cda00ef4a9fbc3239696115f45c9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6.12/8cda00ef4a9fbc3239696115f45c9c6e.jpg8cda00ef4a9fbc3239696115f45c9c6e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6.12/92ec4f36a124c5e433e458869734c102.jpg92ec4f36a124c5e433e458869734c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12/92ec4f36a124c5e433e458869734c102.jpg92ec4f36a124c5e433e458869734c102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6.12/91ea3bb043091780ef028e274425f7f5.jpg91ea3bb043091780ef028e274425f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12/91ea3bb043091780ef028e274425f7f5.jpg91ea3bb043091780ef028e274425f7f5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6.12/c2a0f9fd3d6fc7ab7ea6e96bf86ce289.jpgc2a0f9fd3d6fc7ab7ea6e96bf86ce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12/c2a0f9fd3d6fc7ab7ea6e96bf86ce289.jpgc2a0f9fd3d6fc7ab7ea6e96bf86ce289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6.12/67858654b3154fbd44cc711a5eac0a02.jpg67858654b3154fbd44cc711a5eac0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12/67858654b3154fbd44cc711a5eac0a02.jpg67858654b3154fbd44cc711a5eac0a02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329565</wp:posOffset>
            </wp:positionV>
            <wp:extent cx="1758950" cy="1320165"/>
            <wp:effectExtent l="0" t="0" r="8890" b="5715"/>
            <wp:wrapNone/>
            <wp:docPr id="20" name="图片 20" descr="C:/Users/lulu/OneDrive/桌面/6.12/51fad0ffc29dfc654d0ec33ea99b01f0.jpg51fad0ffc29dfc654d0ec33ea99b0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12/51fad0ffc29dfc654d0ec33ea99b01f0.jpg51fad0ffc29dfc654d0ec33ea99b01f0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6.12/3c59893eda917a20f317e96f3a4f5a30.jpg3c59893eda917a20f317e96f3a4f5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12/3c59893eda917a20f317e96f3a4f5a30.jpg3c59893eda917a20f317e96f3a4f5a30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6.12/4e27c4431a28246c8374af665d30a50b.jpg4e27c4431a28246c8374af665d30a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12/4e27c4431a28246c8374af665d30a50b.jpg4e27c4431a28246c8374af665d30a50b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6.12/442d831f9b767b6d9751d52dd64c14b5.jpg442d831f9b767b6d9751d52dd64c1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12/442d831f9b767b6d9751d52dd64c14b5.jpg442d831f9b767b6d9751d52dd64c14b5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6.12/db8f41b7bc118cc89b059508f84409cc.jpgdb8f41b7bc118cc89b059508f8440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12/db8f41b7bc118cc89b059508f84409cc.jpgdb8f41b7bc118cc89b059508f84409cc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6.12/8202d0c79521f18a58df054dfdc04f14.jpg8202d0c79521f18a58df054dfdc04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12/8202d0c79521f18a58df054dfdc04f14.jpg8202d0c79521f18a58df054dfdc04f14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数学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：认识早晨、白天、晚上、深夜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捉泥鳅是一首富有浓郁田园风味的及生活情绪的台湾校园歌曲，是对于雨后孩子们急切想要去捉泥鳅的急切心情的描写，展示了一幅动人的田园景象。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本首歌曲由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几个简单的乐句组成，是自然小调式。单数小节的节奏基本相同，双数略有变化，变化中层层递进，歌词简单、节奏明快、曲调优美、丰富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适合小班下学期的孩子欣赏。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Cs w:val="21"/>
        </w:rPr>
        <w:t>小班幼儿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对音乐活动</w:t>
      </w:r>
      <w:r>
        <w:rPr>
          <w:rFonts w:hint="eastAsia" w:ascii="宋体" w:hAnsi="宋体" w:eastAsia="宋体" w:cs="宋体"/>
          <w:kern w:val="0"/>
          <w:szCs w:val="21"/>
        </w:rPr>
        <w:t>非常感兴趣，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他们</w:t>
      </w:r>
      <w:r>
        <w:rPr>
          <w:rFonts w:hint="eastAsia" w:ascii="宋体" w:hAnsi="宋体" w:eastAsia="宋体" w:cs="宋体"/>
          <w:kern w:val="0"/>
          <w:szCs w:val="21"/>
        </w:rPr>
        <w:t>喜欢边做动作边演唱。孩子们基本能够伴随旋律节奏演唱歌曲，但是演唱时节奏的速度较慢。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活动」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3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今天我们像原来一样开展户外混班游戏，瞧，孩子们一个个玩的多开心！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8" name="图片 18" descr="C:/Users/lulu/OneDrive/桌面/6.12/9795e368b0b5dddd8f9483425c0b8230.jpg9795e368b0b5dddd8f9483425c0b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12/9795e368b0b5dddd8f9483425c0b8230.jpg9795e368b0b5dddd8f9483425c0b8230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81915</wp:posOffset>
            </wp:positionV>
            <wp:extent cx="1758950" cy="1320165"/>
            <wp:effectExtent l="0" t="0" r="8890" b="5715"/>
            <wp:wrapNone/>
            <wp:docPr id="17" name="图片 17" descr="C:/Users/lulu/OneDrive/桌面/6.12/60dbd46521851984cb168355a3f56b73.jpg60dbd46521851984cb168355a3f56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12/60dbd46521851984cb168355a3f56b73.jpg60dbd46521851984cb168355a3f56b73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5" name="图片 15" descr="C:/Users/lulu/OneDrive/桌面/6.12/6dab0a275229be68f54aaab8a8fec391.jpg6dab0a275229be68f54aaab8a8fec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12/6dab0a275229be68f54aaab8a8fec391.jpg6dab0a275229be68f54aaab8a8fec391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193040</wp:posOffset>
            </wp:positionV>
            <wp:extent cx="1758950" cy="1320165"/>
            <wp:effectExtent l="0" t="0" r="8890" b="5715"/>
            <wp:wrapNone/>
            <wp:docPr id="22" name="图片 22" descr="C:/Users/lulu/OneDrive/桌面/6.12/df44557142a61aa68f6af8dc490a678b.jpgdf44557142a61aa68f6af8dc490a6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12/df44557142a61aa68f6af8dc490a678b.jpgdf44557142a61aa68f6af8dc490a678b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201930</wp:posOffset>
            </wp:positionV>
            <wp:extent cx="1758950" cy="1320165"/>
            <wp:effectExtent l="0" t="0" r="8890" b="5715"/>
            <wp:wrapNone/>
            <wp:docPr id="19" name="图片 19" descr="C:/Users/lulu/OneDrive/桌面/6.12/dc6a36dac98e2a2799d5e38f82356be4.jpgdc6a36dac98e2a2799d5e38f82356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12/dc6a36dac98e2a2799d5e38f82356be4.jpgdc6a36dac98e2a2799d5e38f82356be4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219075</wp:posOffset>
            </wp:positionV>
            <wp:extent cx="1758950" cy="1320165"/>
            <wp:effectExtent l="0" t="0" r="8890" b="5715"/>
            <wp:wrapNone/>
            <wp:docPr id="23" name="图片 23" descr="C:/Users/lulu/OneDrive/桌面/6.12/e19d390d37419f3b6a051fdb01650dda.jpge19d390d37419f3b6a051fdb01650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.12/e19d390d37419f3b6a051fdb01650dda.jpge19d390d37419f3b6a051fdb01650dda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I0LCJoZGlkIjoiN2YzNjBkOTgyNWQ1YTMxYzM3MzMwNWFiODNmOWIzYWMiLCJ1c2VyQ291bnQiOjMzN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5DF05BF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265330"/>
    <w:rsid w:val="085B58CB"/>
    <w:rsid w:val="088D2CC5"/>
    <w:rsid w:val="08A454C4"/>
    <w:rsid w:val="08EB5AB7"/>
    <w:rsid w:val="093E4723"/>
    <w:rsid w:val="0958005D"/>
    <w:rsid w:val="098C554D"/>
    <w:rsid w:val="09B42C8B"/>
    <w:rsid w:val="0A3625F8"/>
    <w:rsid w:val="0A5B03B6"/>
    <w:rsid w:val="0A876E4C"/>
    <w:rsid w:val="0AA646F1"/>
    <w:rsid w:val="0B867103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8856CC"/>
    <w:rsid w:val="10A65097"/>
    <w:rsid w:val="10B30067"/>
    <w:rsid w:val="10BD64F2"/>
    <w:rsid w:val="1103640D"/>
    <w:rsid w:val="110F36F7"/>
    <w:rsid w:val="112540E8"/>
    <w:rsid w:val="11515ABE"/>
    <w:rsid w:val="1152307E"/>
    <w:rsid w:val="116F02CB"/>
    <w:rsid w:val="11906D4D"/>
    <w:rsid w:val="11D020FF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BE5A4E"/>
    <w:rsid w:val="16F05A82"/>
    <w:rsid w:val="1715758D"/>
    <w:rsid w:val="178D1819"/>
    <w:rsid w:val="179F680B"/>
    <w:rsid w:val="17BE22F5"/>
    <w:rsid w:val="17D31922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12FD2"/>
    <w:rsid w:val="1A670100"/>
    <w:rsid w:val="1A89276C"/>
    <w:rsid w:val="1ABD21F4"/>
    <w:rsid w:val="1AE8027C"/>
    <w:rsid w:val="1B144870"/>
    <w:rsid w:val="1B682381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2A2BE1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87673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5021F1"/>
    <w:rsid w:val="346C3E22"/>
    <w:rsid w:val="347E6550"/>
    <w:rsid w:val="347F11A8"/>
    <w:rsid w:val="34831B82"/>
    <w:rsid w:val="349D49F2"/>
    <w:rsid w:val="349F1553"/>
    <w:rsid w:val="34A94599"/>
    <w:rsid w:val="34F34F5A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3C0D10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D0DC6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4418FD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8A1D1C"/>
    <w:rsid w:val="4BFFE1E8"/>
    <w:rsid w:val="4C066EC9"/>
    <w:rsid w:val="4C194E4E"/>
    <w:rsid w:val="4C76404F"/>
    <w:rsid w:val="4CE511D4"/>
    <w:rsid w:val="4CF84A6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BB7CD0"/>
    <w:rsid w:val="5BD631D3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D675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6FFC7F1A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536A4D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372D8F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696</Words>
  <Characters>728</Characters>
  <Lines>5</Lines>
  <Paragraphs>1</Paragraphs>
  <TotalTime>2</TotalTime>
  <ScaleCrop>false</ScaleCrop>
  <LinksUpToDate>false</LinksUpToDate>
  <CharactersWithSpaces>734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2024-06-17T21:39:10Z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