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14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51AF0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1.幼儿来园人数：应到31人，实到26人，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陈艺萱、徐亿涵、李梓朋、王凝音、宋恬恬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 w14:paraId="64A71A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 w14:paraId="4B57B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50E9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区域游戏篇      </w:t>
      </w:r>
    </w:p>
    <w:p w14:paraId="08830D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1966595</wp:posOffset>
                </wp:positionV>
                <wp:extent cx="2249805" cy="489585"/>
                <wp:effectExtent l="4445" t="4445" r="635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E341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张一嘉和李伊一在玩七巧板，郭颜睿在玩图形拼图。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75pt;margin-top:154.85pt;height:38.55pt;width:177.15pt;z-index:251663360;mso-width-relative:page;mso-height-relative:page;" fillcolor="#FFFFFF [3201]" filled="t" stroked="t" coordsize="21600,21600" o:gfxdata="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58+WNgA&#10;AAALAQAADwAAAAAAAAABACAAAAAiAAAAZHJzL2Rvd25yZXYueG1sUEsBAhQAFAAAAAgAh07iQA3A&#10;RMh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EE341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张一嘉和李伊一在玩七巧板，郭颜睿在玩图形拼图。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5392a175137c943a2bd91f1c5b8fc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92a175137c943a2bd91f1c5b8fcc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bbc2963cacbdaadda5285b05ce5e6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c2963cacbdaadda5285b05ce5e6c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D4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6F5AC1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6350</wp:posOffset>
                </wp:positionV>
                <wp:extent cx="2128520" cy="292735"/>
                <wp:effectExtent l="4445" t="4445" r="13335" b="762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212852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AEF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张嘉辰在科探区玩大力士平衡木。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9pt;margin-top:0.5pt;height:23.05pt;width:167.6pt;z-index:251660288;mso-width-relative:page;mso-height-relative:page;" fillcolor="#FFFFFF [3201]" filled="t" stroked="t" coordsize="21600,21600" o:gfxdata="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E2PvPUAAAABwEAAA8AAAAAAAAAAQAgAAAAIgAAAGRycy9kb3ducmV2LnhtbFBLAQIUABQA&#10;AAAIAIdO4kCYr3B4ZgIAAMUEAAAOAAAAAAAAAAEAIAAAACM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304AEF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张嘉辰在科探区玩大力士平衡木。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89E4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1953260</wp:posOffset>
                </wp:positionV>
                <wp:extent cx="2294255" cy="507365"/>
                <wp:effectExtent l="5080" t="4445" r="12065" b="88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559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李子木、罗景宸、郭煜霖和贺健宸在用雪花片搭摩托车。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85pt;margin-top:153.8pt;height:39.95pt;width:180.65pt;z-index:251661312;mso-width-relative:page;mso-height-relative:page;" fillcolor="#FFFFFF [3201]" filled="t" stroked="t" coordsize="21600,21600" o:gfxdata="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bzz4HY&#10;AAAACwEAAA8AAAAAAAAAAQAgAAAAIgAAAGRycy9kb3ducmV2LnhtbFBLAQIUABQAAAAIAIdO4kCp&#10;847R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3559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李子木、罗景宸、郭煜霖和贺健宸在用雪花片搭摩托车。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1971040</wp:posOffset>
                </wp:positionV>
                <wp:extent cx="2262505" cy="484505"/>
                <wp:effectExtent l="4445" t="4445" r="6350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789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焦云舒在玩异形积木，王紫妍和李兴琪在玩俄罗斯方块。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65pt;margin-top:155.2pt;height:38.15pt;width:178.15pt;z-index:251662336;mso-width-relative:page;mso-height-relative:page;" fillcolor="#FFFFFF [3201]" filled="t" stroked="t" coordsize="21600,21600" o:gfxdata="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j/K19YAAAAK&#10;AQAADwAAAAAAAAABACAAAAAiAAAAZHJzL2Rvd25yZXYueG1sUEsBAhQAFAAAAAgAh07iQLV7drt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20D789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焦云舒在玩异形积木，王紫妍和李兴琪在玩俄罗斯方块。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fc03b63ba94bb9fb726538362e199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c03b63ba94bb9fb726538362e1990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dacb24f9e59f5728fcc6c35c3c503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cb24f9e59f5728fcc6c35c3c5030b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1953895</wp:posOffset>
                </wp:positionV>
                <wp:extent cx="2190115" cy="494030"/>
                <wp:effectExtent l="4445" t="4445" r="15240" b="952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8875" y="9081770"/>
                          <a:ext cx="2190115" cy="494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73D64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张漪乐、赵毓宁、左轶萱在美工区画画，杨佳伊在折伞。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153.85pt;height:38.9pt;width:172.45pt;z-index:251659264;mso-width-relative:page;mso-height-relative:page;" fillcolor="#FFFFFF [3201]" filled="t" stroked="t" coordsize="21600,21600" o:gfxdata="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ydFlA1gAAAAgBAAAPAAAAAAAAAAEAIAAAACIAAABkcnMvZG93bnJldi54bWxQSwECFAAU&#10;AAAACACHTuJA+dZSZ2UCAADF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3873D64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张漪乐、赵毓宁、左轶萱在美工区画画，杨佳伊在折伞。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fb9d2cda175fe57c2077acce0bcc5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b9d2cda175fe57c2077acce0bcc5ca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</w:t>
      </w:r>
    </w:p>
    <w:p w14:paraId="02E271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</w:p>
    <w:p w14:paraId="4BDE25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04F5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1D3E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</w:t>
      </w: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0F77F5E4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24.6.15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5B9EA2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★天气渐热，请大家给孩子准备温水，带好吸汗巾，勤洗澡、洗头，注个人卫生。</w:t>
      </w:r>
    </w:p>
    <w:p w14:paraId="6FC69F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各位家长：夏季，溺水进入高发期，预防溺水正当时。现推荐“预防溺水家长看护篇”和“预防溺水孩子必知篇”，家长观看和陪伴孩子观看中，引导幼儿学习防溺水知识与方法，共同护航孩子健康快乐成长。</w:t>
      </w:r>
    </w:p>
    <w:p w14:paraId="53D5F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今天周五没有延时班，请大家准时来接哦！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5LCJoZGlkIjoiMGM1Njc4MWRmNjVlZjM5YTQ4ZDhmNjlkZmI3NTUzODkiLCJ1c2VyQ291bnQiOjM3fQ=="/>
  </w:docVars>
  <w:rsids>
    <w:rsidRoot w:val="FDDFC22F"/>
    <w:rsid w:val="002F43F3"/>
    <w:rsid w:val="005E3388"/>
    <w:rsid w:val="00750526"/>
    <w:rsid w:val="00BA7A8E"/>
    <w:rsid w:val="017E0A5C"/>
    <w:rsid w:val="01B7115A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A23099"/>
    <w:rsid w:val="0AEC3EEE"/>
    <w:rsid w:val="0AFF26B2"/>
    <w:rsid w:val="0B6D49E9"/>
    <w:rsid w:val="0BAC4C0D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769</Words>
  <Characters>781</Characters>
  <Lines>1</Lines>
  <Paragraphs>1</Paragraphs>
  <TotalTime>8</TotalTime>
  <ScaleCrop>false</ScaleCrop>
  <LinksUpToDate>false</LinksUpToDate>
  <CharactersWithSpaces>826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2024-06-14T07:24:37Z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