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1.幼儿来园人数：应到31人，实到26人，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陈艺萱、徐亿涵、李梓朋、王凝音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B89E4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    </w:t>
      </w:r>
    </w:p>
    <w:p w14:paraId="02E27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1978025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李兴琪在科探区探索大力士平衡木，杨梦露在玩空气炮。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35pt;margin-top:155.75pt;height:38.55pt;width:177.15pt;z-index:251663360;mso-width-relative:page;mso-height-relative:page;" fillcolor="#FFFFFF [3201]" filled="t" stroked="t" coordsize="21600,21600" o:gfxdata="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a3p51wAA&#10;AAsBAAAPAAAAAAAAAAEAIAAAACIAAABkcnMvZG93bnJldi54bWxQSwECFAAUAAAACACHTuJADcBE&#10;yFgCAAC5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李兴琪在科探区探索大力士平衡木，杨梦露在玩空气炮。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b47e398c069a8ac003c75036ed1c5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7e398c069a8ac003c75036ed1c5f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dc5dcb311cb33be5b28a28932e8fa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dcb311cb33be5b28a28932e8fa3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25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12700</wp:posOffset>
                </wp:positionV>
                <wp:extent cx="2190115" cy="494030"/>
                <wp:effectExtent l="4445" t="4445" r="15240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9081770"/>
                          <a:ext cx="2190115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73D64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郭颜睿、肖尧、朱琪玥、秦苏安、张漪乐在图书角阅读绘本。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1pt;height:38.9pt;width:172.45pt;z-index:251659264;mso-width-relative:page;mso-height-relative:page;" fillcolor="#FFFFFF [3201]" filled="t" stroked="t" coordsize="21600,21600" o:gfxdata="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uepWdQAAAAGAQAADwAAAAAAAAABACAAAAAiAAAAZHJzL2Rvd25yZXYueG1sUEsBAhQAFAAA&#10;AAgAh07iQPnWUmdlAgAAxQ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873D64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郭颜睿、肖尧、朱琪玥、秦苏安、张漪乐在图书角阅读绘本。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04F5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49BE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61C0E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1991995</wp:posOffset>
                </wp:positionV>
                <wp:extent cx="2613025" cy="497840"/>
                <wp:effectExtent l="4445" t="4445" r="11430" b="57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49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7596A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赵毓宁、赵希羽和左轶萱在音乐区合奏表演。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5pt;margin-top:156.85pt;height:39.2pt;width:205.75pt;z-index:251664384;mso-width-relative:page;mso-height-relative:page;" fillcolor="#FFFFFF [3201]" filled="t" stroked="t" coordsize="21600,21600" o:gfxdata="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TY8F5&#10;1wAAAAsBAAAPAAAAAAAAAAEAIAAAACIAAABkcnMvZG93bnJldi54bWxQSwECFAAUAAAACACHTuJA&#10;pNIHXFsCAAC3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2A7596A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赵毓宁、赵希羽和左轶萱在音乐区合奏表演。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1982470</wp:posOffset>
                </wp:positionV>
                <wp:extent cx="2613025" cy="680720"/>
                <wp:effectExtent l="4445" t="4445" r="11430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613025" cy="68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李伊一在玩瓶盖异形积木，张一嘉在玩俄罗斯方块，张嘉辰、邵崔钰在玩瓶盖趣多多。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9pt;margin-top:156.1pt;height:53.6pt;width:205.75pt;z-index:251660288;mso-width-relative:page;mso-height-relative:page;" fillcolor="#FFFFFF [3201]" filled="t" stroked="t" coordsize="21600,21600" o:gfxdata="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tLFuNcAAAALAQAADwAAAAAAAAABACAAAAAiAAAAZHJzL2Rvd25yZXYueG1sUEsBAhQA&#10;FAAAAAgAh07iQIulvNZ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李伊一在玩瓶盖异形积木，张一嘉在玩俄罗斯方块，张嘉辰、邵崔钰在玩瓶盖趣多多。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c306876cb104e59a92a1074c3ad19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06876cb104e59a92a1074c3ad197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f1f1436fe8da97d8b361a6fb72d81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f1436fe8da97d8b361a6fb72d818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d663ee858089fe8470a9473428949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63ee858089fe8470a94734289496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abe3556adfbe0d3499c8be5ee59d5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e3556adfbe0d3499c8be5ee59d5e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99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9525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李子木、罗景宸、郭煜霖和贺健宸在用雪花片搭摩托车。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0.75pt;height:39.95pt;width:180.65pt;z-index:251661312;mso-width-relative:page;mso-height-relative:page;" fillcolor="#FFFFFF [3201]" filled="t" stroked="t" coordsize="21600,21600" o:gfxdata="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0qERdQAAAAH&#10;AQAADwAAAAAAAAABACAAAAAiAAAAZHJzL2Rvd25yZXYueG1sUEsBAhQAFAAAAAgAh07iQKnzjtF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李子木、罗景宸、郭煜霖和贺健宸在用雪花片搭摩托车。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10160</wp:posOffset>
                </wp:positionV>
                <wp:extent cx="2262505" cy="484505"/>
                <wp:effectExtent l="4445" t="4445" r="635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78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徐佳禾和夏天一在玩多米诺骨牌。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9pt;margin-top:0.8pt;height:38.15pt;width:178.15pt;z-index:251662336;mso-width-relative:page;mso-height-relative:page;" fillcolor="#FFFFFF [3201]" filled="t" stroked="t" coordsize="21600,21600" o:gfxdata="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BB5Cm1QAAAAgB&#10;AAAPAAAAAAAAAAEAIAAAACIAAABkcnMvZG93bnJldi54bWxQSwECFAAUAAAACACHTuJAtXt2u1cC&#10;AAC5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0D78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徐佳禾和夏天一在玩多米诺骨牌。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63FA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8352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471D3E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0F77F5E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24.6.13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不吃番茄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5B9EA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6FC69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 w14:paraId="53D5F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，为了增强我园的保教管理水平，全面提高幼儿园保教质量，现呈上《家长问卷》一份，恳请您秉着公平、公正的原则认真填写，以促进我园进行反思和调整。明天入园时，请孩子将问卷放置门口的收集箱中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4LCJoZGlkIjoiMGM1Njc4MWRmNjVlZjM5YTQ4ZDhmNjlkZmI3NTUzODkiLCJ1c2VyQ291bnQiOjM2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1039</Words>
  <Characters>1052</Characters>
  <Lines>1</Lines>
  <Paragraphs>1</Paragraphs>
  <TotalTime>11</TotalTime>
  <ScaleCrop>false</ScaleCrop>
  <LinksUpToDate>false</LinksUpToDate>
  <CharactersWithSpaces>1103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2024-06-13T07:47:15Z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