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五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,3人请假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玉米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黑米饭、土豆牛肉、鱼香茄子、小青菜木耳山药汤。</w:t>
      </w:r>
    </w:p>
    <w:p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◎午点：翡翠烧麦、奶酪棒、苹果梨子枸杞羹。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◎水果：葡萄。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小五班家长会活动照片/ac4f513e6909232a4b49eccf56bc7faf.jpgac4f513e6909232a4b49eccf56bc7f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小五班家长会活动照片/ac4f513e6909232a4b49eccf56bc7faf.jpgac4f513e6909232a4b49eccf56bc7fa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小五班家长会活动照片/62657670e6493abada03a2862e116ec9.jpg62657670e6493abada03a2862e116e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小五班家长会活动照片/62657670e6493abada03a2862e116ec9.jpg62657670e6493abada03a2862e116ec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4" name="图片 4" descr="D:/Desktop/小五班家长会活动照片/b514de3a049ba28669774247f0a49dbb.jpgb514de3a049ba28669774247f0a49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小五班家长会活动照片/b514de3a049ba28669774247f0a49dbb.jpgb514de3a049ba28669774247f0a49d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5" name="图片 5" descr="D:/Desktop/小五班家长会活动照片/dcf6c28092cd680e9d41f32ab4e2e634.jpgdcf6c28092cd680e9d41f32ab4e2e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小五班家长会活动照片/dcf6c28092cd680e9d41f32ab4e2e634.jpgdcf6c28092cd680e9d41f32ab4e2e6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家长会活动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篇</w:t>
      </w:r>
    </w:p>
    <w:p>
      <w:pPr>
        <w:spacing w:line="320" w:lineRule="exac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今天我们一起邀请了爸爸妈妈来园参加我们的活动，我们吃完点心后就和爸爸妈妈一起看书。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小五班家长会活动照片/4.吃点心/2d52eaa34cc6a187e4fc29e494db1c8c.jpg2d52eaa34cc6a187e4fc29e494db1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小五班家长会活动照片/4.吃点心/2d52eaa34cc6a187e4fc29e494db1c8c.jpg2d52eaa34cc6a187e4fc29e494db1c8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小五班家长会活动照片/4.吃点心/214c4483965b0db010d3270f0112a26a.jpg214c4483965b0db010d3270f0112a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小五班家长会活动照片/4.吃点心/214c4483965b0db010d3270f0112a26a.jpg214c4483965b0db010d3270f0112a26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他们还和我们一起制作艾草香囊呢，我们画上好看的图案，再装上艾草，可真香呀</w:t>
      </w:r>
      <w:r>
        <w:rPr>
          <w:rFonts w:hint="eastAsia" w:ascii="宋体" w:hAnsi="宋体" w:cs="宋体"/>
          <w:kern w:val="0"/>
          <w:szCs w:val="21"/>
        </w:rPr>
        <w:t>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6" name="图片 6" descr="D:/Desktop/小五班家长会活动照片/6.手工制作/0ff1ce569980aa8d19c08d66d3b48dff.jpg0ff1ce569980aa8d19c08d66d3b48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小五班家长会活动照片/6.手工制作/0ff1ce569980aa8d19c08d66d3b48dff.jpg0ff1ce569980aa8d19c08d66d3b48d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7" name="图片 7" descr="D:/Desktop/小五班家长会活动照片/6.手工制作/6e1aa5a9adba87fbfb9ae12f680003e7.jpg6e1aa5a9adba87fbfb9ae12f68000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小五班家长会活动照片/6.手工制作/6e1aa5a9adba87fbfb9ae12f680003e7.jpg6e1aa5a9adba87fbfb9ae12f680003e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★最近气温逐渐上升，家长们请合理给孩子搭配衣服。如有身体不适请及时告知。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★由于户外活动量大，大家可以给孩子准备一条汗巾更换。</w:t>
      </w:r>
      <w:bookmarkStart w:id="1" w:name="_GoBack"/>
      <w:bookmarkEnd w:id="1"/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1LCJoZGlkIjoiODAxMWQ4YjE4YjhhMmJmYmEwNjAwZGVkYTYzMzY2OWEiLCJ1c2VyQ291bnQiOjk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993D92"/>
    <w:rsid w:val="368B5FD3"/>
    <w:rsid w:val="36B2718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21C4560"/>
    <w:rsid w:val="42793242"/>
    <w:rsid w:val="44711E0B"/>
    <w:rsid w:val="449C1ABE"/>
    <w:rsid w:val="44B84072"/>
    <w:rsid w:val="44B919D0"/>
    <w:rsid w:val="44EC561F"/>
    <w:rsid w:val="454D6298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8547CE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720</Words>
  <Characters>742</Characters>
  <Lines>1</Lines>
  <Paragraphs>1</Paragraphs>
  <TotalTime>17</TotalTime>
  <ScaleCrop>false</ScaleCrop>
  <LinksUpToDate>false</LinksUpToDate>
  <CharactersWithSpaces>754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2024-04-28T04:41:00Z</cp:lastPrinted>
  <dcterms:modified xsi:type="dcterms:W3CDTF">2024-06-13T02:35:37Z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21898E9AB350454DA14C88535F24F8DD_13</vt:lpwstr>
  </property>
  <property fmtid="{D5CDD505-2E9C-101B-9397-08002B2CF9AE}" pid="5" name="commondata">
    <vt:lpwstr>eyJjb3VudCI6NywiaGRpZCI6IjgwMTFkOGIxOGI4YTJiZmJhMDYwMGRlZGE2MzM2NjlhIiwidXNlckNvdW50Ijo3fQ==</vt:lpwstr>
  </property>
</Properties>
</file>