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605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37465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多样饼干、腰果仁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牛肉炸酱面、双菇老鹅煲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1"/>
          <w:szCs w:val="21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：咸粥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香蕉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羊角蜜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1905</wp:posOffset>
            </wp:positionV>
            <wp:extent cx="2174240" cy="1631315"/>
            <wp:effectExtent l="0" t="0" r="5080" b="14605"/>
            <wp:wrapNone/>
            <wp:docPr id="5" name="图片 5" descr="C:/Users/lulu/OneDrive/桌面/6.5/2cb98a259a05eb6e19872bcfb21dcb60.jpg2cb98a259a05eb6e19872bcfb21dc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6.5/2cb98a259a05eb6e19872bcfb21dcb60.jpg2cb98a259a05eb6e19872bcfb21dcb60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2174240" cy="1631315"/>
            <wp:effectExtent l="0" t="0" r="5080" b="14605"/>
            <wp:wrapNone/>
            <wp:docPr id="6" name="图片 6" descr="C:/Users/lulu/OneDrive/桌面/6.5/35e4aa0405f4affa2863c8cc34ef80bb.jpg35e4aa0405f4affa2863c8cc34ef8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6.5/35e4aa0405f4affa2863c8cc34ef80bb.jpg35e4aa0405f4affa2863c8cc34ef80bb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109855</wp:posOffset>
            </wp:positionV>
            <wp:extent cx="2174240" cy="1631315"/>
            <wp:effectExtent l="0" t="0" r="5080" b="14605"/>
            <wp:wrapNone/>
            <wp:docPr id="9" name="图片 9" descr="C:/Users/lulu/OneDrive/桌面/6.5/2767cbf531a311a679a430e6e3a38856.jpg2767cbf531a311a679a430e6e3a38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6.5/2767cbf531a311a679a430e6e3a38856.jpg2767cbf531a311a679a430e6e3a38856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93345</wp:posOffset>
            </wp:positionV>
            <wp:extent cx="2174240" cy="1631315"/>
            <wp:effectExtent l="0" t="0" r="5080" b="14605"/>
            <wp:wrapNone/>
            <wp:docPr id="7" name="图片 7" descr="C:/Users/lulu/OneDrive/桌面/6.5/797c65ebc0c67855ba287e93d5cf9641.jpg797c65ebc0c67855ba287e93d5cf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6.5/797c65ebc0c67855ba287e93d5cf9641.jpg797c65ebc0c67855ba287e93d5cf9641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43815</wp:posOffset>
            </wp:positionV>
            <wp:extent cx="2174240" cy="1631315"/>
            <wp:effectExtent l="0" t="0" r="5080" b="14605"/>
            <wp:wrapNone/>
            <wp:docPr id="12" name="图片 12" descr="C:/Users/lulu/OneDrive/桌面/6.5/d9ed51c946698d4e6c68295877eccb32.jpgd9ed51c946698d4e6c68295877ecc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6.5/d9ed51c946698d4e6c68295877eccb32.jpgd9ed51c946698d4e6c68295877eccb32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11" name="图片 11" descr="C:/Users/lulu/OneDrive/桌面/6.5/be27bea979312504e4d3f97c961e9be4.jpgbe27bea979312504e4d3f97c961e9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6.5/be27bea979312504e4d3f97c961e9be4.jpgbe27bea979312504e4d3f97c961e9be4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253365</wp:posOffset>
            </wp:positionV>
            <wp:extent cx="1758950" cy="1320165"/>
            <wp:effectExtent l="0" t="0" r="8890" b="5715"/>
            <wp:wrapNone/>
            <wp:docPr id="20" name="图片 20" descr="C:/Users/lulu/OneDrive/桌面/6.5/8a9302306134d532c785bc1f9df394ef.jpg8a9302306134d532c785bc1f9df39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6.5/8a9302306134d532c785bc1f9df394ef.jpg8a9302306134d532c785bc1f9df394ef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292735</wp:posOffset>
            </wp:positionV>
            <wp:extent cx="1758950" cy="1320165"/>
            <wp:effectExtent l="0" t="0" r="8890" b="5715"/>
            <wp:wrapNone/>
            <wp:docPr id="13" name="图片 13" descr="C:/Users/lulu/OneDrive/桌面/6.5/6cc882459422332245635a83c0c25f7d.jpg6cc882459422332245635a83c0c25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6.5/6cc882459422332245635a83c0c25f7d.jpg6cc882459422332245635a83c0c25f7d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310515</wp:posOffset>
            </wp:positionV>
            <wp:extent cx="1758950" cy="1320165"/>
            <wp:effectExtent l="0" t="0" r="8890" b="5715"/>
            <wp:wrapNone/>
            <wp:docPr id="16" name="图片 16" descr="C:/Users/lulu/OneDrive/桌面/6.5/7e512d15e1212c28a87c7108aa66a71e.jpg7e512d15e1212c28a87c7108aa66a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6.5/7e512d15e1212c28a87c7108aa66a71e.jpg7e512d15e1212c28a87c7108aa66a71e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160655</wp:posOffset>
            </wp:positionV>
            <wp:extent cx="1758950" cy="1320165"/>
            <wp:effectExtent l="0" t="0" r="8890" b="5715"/>
            <wp:wrapNone/>
            <wp:docPr id="29" name="图片 29" descr="C:/Users/lulu/OneDrive/桌面/6.5/d3c1fc1ce99cee7de2e80d8638f914fc.jpgd3c1fc1ce99cee7de2e80d8638f91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6.5/d3c1fc1ce99cee7de2e80d8638f914fc.jpgd3c1fc1ce99cee7de2e80d8638f914fc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183515</wp:posOffset>
            </wp:positionV>
            <wp:extent cx="1758950" cy="1320165"/>
            <wp:effectExtent l="0" t="0" r="8890" b="5715"/>
            <wp:wrapNone/>
            <wp:docPr id="28" name="图片 28" descr="C:/Users/lulu/OneDrive/桌面/6.5/c1526d396496fabb15287807b6227b0c.jpgc1526d396496fabb15287807b6227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6.5/c1526d396496fabb15287807b6227b0c.jpgc1526d396496fabb15287807b6227b0c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145415</wp:posOffset>
            </wp:positionV>
            <wp:extent cx="1758950" cy="1320165"/>
            <wp:effectExtent l="0" t="0" r="8890" b="5715"/>
            <wp:wrapNone/>
            <wp:docPr id="27" name="图片 27" descr="C:/Users/lulu/OneDrive/桌面/6.5/330685370a9da1e1c06f89c9fcd72cb5.jpg330685370a9da1e1c06f89c9fcd72c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6.5/330685370a9da1e1c06f89c9fcd72cb5.jpg330685370a9da1e1c06f89c9fcd72cb5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集体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数学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：认识早晨、白天、晚上、深夜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关于时间的数学活动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天分为早晨、白天、晚上和深夜。早晨，人们会洗漱、吃早饭等等；白天，人们会工作、上学等等；晚上，有的人们还在工作，有的则开始做晚饭等等；深夜，人们已经进入了美梦。通过本次活动，让幼儿感知早晨、白天、晚上和深夜的特征，并对其顺序进行排序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小班幼儿知道白天、晚上，也了解在白天晚上应该做哪些事情。但是对于早上和深夜比较陌生，这次活动就是让幼儿了解早上、白天、晚上和深夜的含义，以及他们之间的联系。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活动」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3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今天我们像原来一样开展户外混班游戏，瞧，孩子们一个个玩的多开心！</w:t>
      </w:r>
      <w:bookmarkStart w:id="0" w:name="_GoBack"/>
      <w:bookmarkEnd w:id="0"/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8" name="图片 18" descr="C:/Users/lulu/OneDrive/桌面/6.5/39d41bffa1d3ecc0dce2a1728c72b55a.jpg39d41bffa1d3ecc0dce2a1728c72b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6.5/39d41bffa1d3ecc0dce2a1728c72b55a.jpg39d41bffa1d3ecc0dce2a1728c72b55a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81915</wp:posOffset>
            </wp:positionV>
            <wp:extent cx="1758950" cy="1320165"/>
            <wp:effectExtent l="0" t="0" r="8890" b="5715"/>
            <wp:wrapNone/>
            <wp:docPr id="17" name="图片 17" descr="C:/Users/lulu/OneDrive/桌面/6.5/4d49da935181287a4952da82a8cda08c.jpg4d49da935181287a4952da82a8cda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6.5/4d49da935181287a4952da82a8cda08c.jpg4d49da935181287a4952da82a8cda08c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5" name="图片 15" descr="C:/Users/lulu/OneDrive/桌面/6.5/1fb156f5315b5fcefa22c080ee7df189.jpg1fb156f5315b5fcefa22c080ee7df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6.5/1fb156f5315b5fcefa22c080ee7df189.jpg1fb156f5315b5fcefa22c080ee7df189"/>
                    <pic:cNvPicPr>
                      <a:picLocks noChangeAspect="1"/>
                    </pic:cNvPicPr>
                  </pic:nvPicPr>
                  <pic:blipFill>
                    <a:blip r:embed="rId2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193040</wp:posOffset>
            </wp:positionV>
            <wp:extent cx="1758950" cy="1320165"/>
            <wp:effectExtent l="0" t="0" r="8890" b="5715"/>
            <wp:wrapNone/>
            <wp:docPr id="22" name="图片 22" descr="C:/Users/lulu/OneDrive/桌面/6.5/210019c758440430f26f9c97548367ab.jpg210019c758440430f26f9c9754836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6.5/210019c758440430f26f9c97548367ab.jpg210019c758440430f26f9c97548367ab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201930</wp:posOffset>
            </wp:positionV>
            <wp:extent cx="1758950" cy="1320165"/>
            <wp:effectExtent l="0" t="0" r="8890" b="5715"/>
            <wp:wrapNone/>
            <wp:docPr id="19" name="图片 19" descr="C:/Users/lulu/OneDrive/桌面/6.5/63b366444f4784983fd095ce5c631758.jpg63b366444f4784983fd095ce5c6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6.5/63b366444f4784983fd095ce5c631758.jpg63b366444f4784983fd095ce5c631758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219075</wp:posOffset>
            </wp:positionV>
            <wp:extent cx="1758950" cy="1320165"/>
            <wp:effectExtent l="0" t="0" r="8890" b="5715"/>
            <wp:wrapNone/>
            <wp:docPr id="23" name="图片 23" descr="C:/Users/lulu/OneDrive/桌面/6.5/a62997220cca6065c0735a7a3de60b32.jpga62997220cca6065c0735a7a3de60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6.5/a62997220cca6065c0735a7a3de60b32.jpga62997220cca6065c0735a7a3de60b32"/>
                    <pic:cNvPicPr>
                      <a:picLocks noChangeAspect="1"/>
                    </pic:cNvPicPr>
                  </pic:nvPicPr>
                  <pic:blipFill>
                    <a:blip r:embed="rId2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E4LCJoZGlkIjoiN2YzNjBkOTgyNWQ1YTMxYzM3MzMwNWFiODNmOWIzYWMiLCJ1c2VyQ291bnQiOjMzMX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050F22"/>
    <w:rsid w:val="01610DDE"/>
    <w:rsid w:val="0183453D"/>
    <w:rsid w:val="01CE3A0A"/>
    <w:rsid w:val="021D673F"/>
    <w:rsid w:val="02373186"/>
    <w:rsid w:val="023B3D4C"/>
    <w:rsid w:val="02C31095"/>
    <w:rsid w:val="02EC412F"/>
    <w:rsid w:val="03291DD7"/>
    <w:rsid w:val="034E22DA"/>
    <w:rsid w:val="03AF5DA9"/>
    <w:rsid w:val="03D766A3"/>
    <w:rsid w:val="04493279"/>
    <w:rsid w:val="046F32F8"/>
    <w:rsid w:val="0495421E"/>
    <w:rsid w:val="05340028"/>
    <w:rsid w:val="05422CE8"/>
    <w:rsid w:val="0562798B"/>
    <w:rsid w:val="05A00A7E"/>
    <w:rsid w:val="05C649F8"/>
    <w:rsid w:val="05CA13F7"/>
    <w:rsid w:val="06032501"/>
    <w:rsid w:val="064E336B"/>
    <w:rsid w:val="064F2C3F"/>
    <w:rsid w:val="069A4368"/>
    <w:rsid w:val="06AE1A00"/>
    <w:rsid w:val="07727C89"/>
    <w:rsid w:val="07846919"/>
    <w:rsid w:val="079F7689"/>
    <w:rsid w:val="079F771C"/>
    <w:rsid w:val="080961A7"/>
    <w:rsid w:val="08265330"/>
    <w:rsid w:val="085B58CB"/>
    <w:rsid w:val="088D2CC5"/>
    <w:rsid w:val="08A454C4"/>
    <w:rsid w:val="08EB5AB7"/>
    <w:rsid w:val="093E4723"/>
    <w:rsid w:val="0958005D"/>
    <w:rsid w:val="098C554D"/>
    <w:rsid w:val="09B42C8B"/>
    <w:rsid w:val="0A3625F8"/>
    <w:rsid w:val="0A5B03B6"/>
    <w:rsid w:val="0A876E4C"/>
    <w:rsid w:val="0AA646F1"/>
    <w:rsid w:val="0B867103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4B1F1E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03640D"/>
    <w:rsid w:val="110F36F7"/>
    <w:rsid w:val="112540E8"/>
    <w:rsid w:val="116F02CB"/>
    <w:rsid w:val="11906D4D"/>
    <w:rsid w:val="11D020FF"/>
    <w:rsid w:val="11F76665"/>
    <w:rsid w:val="11FD9232"/>
    <w:rsid w:val="12687563"/>
    <w:rsid w:val="127203E1"/>
    <w:rsid w:val="12837EF9"/>
    <w:rsid w:val="128B3251"/>
    <w:rsid w:val="12A10749"/>
    <w:rsid w:val="12A72F62"/>
    <w:rsid w:val="12E21C96"/>
    <w:rsid w:val="12E82452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BE5A4E"/>
    <w:rsid w:val="16F05A82"/>
    <w:rsid w:val="1715758D"/>
    <w:rsid w:val="178D1819"/>
    <w:rsid w:val="179F680B"/>
    <w:rsid w:val="17BE22F5"/>
    <w:rsid w:val="17D31922"/>
    <w:rsid w:val="18147845"/>
    <w:rsid w:val="18434804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512FD2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915ED7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060A9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A32F62"/>
    <w:rsid w:val="2BBE1B4A"/>
    <w:rsid w:val="2BD870AF"/>
    <w:rsid w:val="2C0061A1"/>
    <w:rsid w:val="2C7C5C8D"/>
    <w:rsid w:val="2CB10399"/>
    <w:rsid w:val="2CDC2BCF"/>
    <w:rsid w:val="2CE6525A"/>
    <w:rsid w:val="2CF241A1"/>
    <w:rsid w:val="2CF717B7"/>
    <w:rsid w:val="2CF75313"/>
    <w:rsid w:val="2D0E14EB"/>
    <w:rsid w:val="2D67693D"/>
    <w:rsid w:val="2DA57D7C"/>
    <w:rsid w:val="2DE37007"/>
    <w:rsid w:val="2DEA131C"/>
    <w:rsid w:val="2E597540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8453D8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4F34F5A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6B61D4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3C0D10"/>
    <w:rsid w:val="408142C9"/>
    <w:rsid w:val="40892A7B"/>
    <w:rsid w:val="40C127B1"/>
    <w:rsid w:val="41377422"/>
    <w:rsid w:val="413B1790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254A04"/>
    <w:rsid w:val="4436287C"/>
    <w:rsid w:val="445262E5"/>
    <w:rsid w:val="44535E86"/>
    <w:rsid w:val="44FE57D7"/>
    <w:rsid w:val="4537679D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870AE7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2381D"/>
    <w:rsid w:val="4A0A6548"/>
    <w:rsid w:val="4A0C53A5"/>
    <w:rsid w:val="4A214053"/>
    <w:rsid w:val="4A293095"/>
    <w:rsid w:val="4A915228"/>
    <w:rsid w:val="4A9621B8"/>
    <w:rsid w:val="4AE449D4"/>
    <w:rsid w:val="4B692195"/>
    <w:rsid w:val="4B8A1D1C"/>
    <w:rsid w:val="4BFFE1E8"/>
    <w:rsid w:val="4C066EC9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6F6062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7D5302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BB7CD0"/>
    <w:rsid w:val="5BD631D3"/>
    <w:rsid w:val="5BDF256E"/>
    <w:rsid w:val="5BEC3EAE"/>
    <w:rsid w:val="5BF62AB6"/>
    <w:rsid w:val="5BFC372D"/>
    <w:rsid w:val="5C3D6937"/>
    <w:rsid w:val="5C904CB9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CD441D"/>
    <w:rsid w:val="60D36BAE"/>
    <w:rsid w:val="60E92BEA"/>
    <w:rsid w:val="610E4F14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184229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E74E1E"/>
    <w:rsid w:val="71FA65EF"/>
    <w:rsid w:val="72272E4F"/>
    <w:rsid w:val="723A1779"/>
    <w:rsid w:val="72473A1C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7956C9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823</Words>
  <Characters>854</Characters>
  <Lines>5</Lines>
  <Paragraphs>1</Paragraphs>
  <TotalTime>1</TotalTime>
  <ScaleCrop>false</ScaleCrop>
  <LinksUpToDate>false</LinksUpToDate>
  <CharactersWithSpaces>858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2024-06-11T23:08:44Z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