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多样饼干、核桃仁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薏米</w:t>
      </w:r>
      <w:r>
        <w:rPr>
          <w:rFonts w:ascii="宋体" w:hAnsi="宋体" w:eastAsia="宋体" w:cs="宋体"/>
          <w:sz w:val="24"/>
          <w:szCs w:val="24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洋葱圆椒炒猪肝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儿童宫保鸡丁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生菜粉丝</w:t>
      </w:r>
      <w:r>
        <w:rPr>
          <w:rFonts w:ascii="宋体" w:hAnsi="宋体" w:eastAsia="宋体" w:cs="宋体"/>
          <w:sz w:val="24"/>
          <w:szCs w:val="24"/>
        </w:rPr>
        <w:t>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五彩疙瘩汤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ascii="宋体" w:hAnsi="宋体" w:eastAsia="宋体" w:cs="宋体"/>
          <w:sz w:val="24"/>
          <w:szCs w:val="24"/>
        </w:rPr>
        <w:t>樱桃番茄、玉姑瓜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3/04a9f2551d6c146a492e9c379684f9b0.jpg04a9f2551d6c146a492e9c379684f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3/04a9f2551d6c146a492e9c379684f9b0.jpg04a9f2551d6c146a492e9c379684f9b0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3/ab7c4dbee05ed758036f213e78a0c01d.jpgab7c4dbee05ed758036f213e78a0c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3/ab7c4dbee05ed758036f213e78a0c01d.jpgab7c4dbee05ed758036f213e78a0c01d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3/b9861623f8240d5656cb64ad0bc23854.jpgb9861623f8240d5656cb64ad0bc2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3/b9861623f8240d5656cb64ad0bc23854.jpgb9861623f8240d5656cb64ad0bc23854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3/61e52911d8fa228289220a6daf4e07f4.jpg61e52911d8fa228289220a6daf4e0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3/61e52911d8fa228289220a6daf4e07f4.jpg61e52911d8fa228289220a6daf4e07f4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3/cc3987dd74815dc94bb48bcd5cdfb945.jpgcc3987dd74815dc94bb48bcd5cdfb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3/cc3987dd74815dc94bb48bcd5cdfb945.jpgcc3987dd74815dc94bb48bcd5cdfb945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3/c2129f95a6e548793c60dd02480c832c.jpgc2129f95a6e548793c60dd02480c8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3/c2129f95a6e548793c60dd02480c832c.jpgc2129f95a6e548793c60dd02480c832c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253365</wp:posOffset>
            </wp:positionV>
            <wp:extent cx="1758950" cy="1320165"/>
            <wp:effectExtent l="0" t="0" r="8890" b="5715"/>
            <wp:wrapNone/>
            <wp:docPr id="20" name="图片 20" descr="C:/Users/lulu/OneDrive/桌面/6.3/9f90737537a753c232283b1ca83efefe.jpg9f90737537a753c232283b1ca83ef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3/9f90737537a753c232283b1ca83efefe.jpg9f90737537a753c232283b1ca83efefe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3/3c0404bbdb9fd974c4b373171249526c.jpg3c0404bbdb9fd974c4b3731712495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3/3c0404bbdb9fd974c4b373171249526c.jpg3c0404bbdb9fd974c4b373171249526c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3/7b4c3c25637adcc4a50a7c797fd5770d.jpg7b4c3c25637adcc4a50a7c797fd57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3/7b4c3c25637adcc4a50a7c797fd5770d.jpg7b4c3c25637adcc4a50a7c797fd5770d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3/2584188dfc89fa9ee8c17a92aea19879.jpg2584188dfc89fa9ee8c17a92aea1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3/2584188dfc89fa9ee8c17a92aea19879.jpg2584188dfc89fa9ee8c17a92aea19879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3/1956ebbf23bbf47e4398645c9df594d5.jpg1956ebbf23bbf47e4398645c9df59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3/1956ebbf23bbf47e4398645c9df594d5.jpg1956ebbf23bbf47e4398645c9df594d5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3/862c89987278ada77786d938e56d6990.jpg862c89987278ada77786d938e56d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3/862c89987278ada77786d938e56d6990.jpg862c89987278ada77786d938e56d6990"/>
                    <pic:cNvPicPr>
                      <a:picLocks noChangeAspect="1"/>
                    </pic:cNvPicPr>
                  </pic:nvPicPr>
                  <pic:blipFill>
                    <a:blip r:embed="rId20"/>
                    <a:srcRect t="21859" b="21859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综合：夏天到了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我班幼儿已经对夏天有了一定的感知，比如：天气变热了，衣服穿少了等等。孩子们在日常的生活中已经初步感知到夏天到了，但在语言的表述上面只能用简短的词汇描述自己的所见所闻，而不能用清晰、连贯的语句表达出自己的观察与感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活动中多数幼儿能</w:t>
      </w:r>
      <w:r>
        <w:rPr>
          <w:rFonts w:hint="eastAsia" w:ascii="宋体" w:hAnsi="宋体" w:eastAsia="宋体" w:cs="宋体"/>
          <w:sz w:val="24"/>
          <w:szCs w:val="24"/>
        </w:rPr>
        <w:t>感知夏天的主要特征，发现夏天里身边事物的变化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在讨论交流中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能尝试用连贯的语句表达自己的观察与感受。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3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今天我们没有进行户外混班游戏，孩子们来到轮胎活动区，对轮胎进行了不同的探索。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3/a7fd9cc98ef1445a3b734cac5236d2f9.jpga7fd9cc98ef1445a3b734cac5236d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3/a7fd9cc98ef1445a3b734cac5236d2f9.jpga7fd9cc98ef1445a3b734cac5236d2f9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3/251d9335996015087c3e0130761fa65e.jpg251d9335996015087c3e0130761fa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3/251d9335996015087c3e0130761fa65e.jpg251d9335996015087c3e0130761fa65e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3/9f83d41338c9a4d1d99fb5f3d7914d17.jpg9f83d41338c9a4d1d99fb5f3d7914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3/9f83d41338c9a4d1d99fb5f3d7914d17.jpg9f83d41338c9a4d1d99fb5f3d7914d17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758950" cy="1320165"/>
            <wp:effectExtent l="0" t="0" r="8890" b="5715"/>
            <wp:wrapNone/>
            <wp:docPr id="23" name="图片 23" descr="C:/Users/lulu/OneDrive/桌面/6.3/f3c0acce392bf7710d13b4019eec6b0a.jpgf3c0acce392bf7710d13b4019eec6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3/f3c0acce392bf7710d13b4019eec6b0a.jpgf3c0acce392bf7710d13b4019eec6b0a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150495</wp:posOffset>
            </wp:positionV>
            <wp:extent cx="1758950" cy="1320165"/>
            <wp:effectExtent l="0" t="0" r="8890" b="5715"/>
            <wp:wrapNone/>
            <wp:docPr id="22" name="图片 22" descr="C:/Users/lulu/OneDrive/桌面/6.3/c88a0e22e294519426cf892442578419.jpgc88a0e22e294519426cf89244257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3/c88a0e22e294519426cf892442578419.jpgc88a0e22e294519426cf892442578419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142875</wp:posOffset>
            </wp:positionV>
            <wp:extent cx="1758950" cy="1320165"/>
            <wp:effectExtent l="0" t="0" r="8890" b="5715"/>
            <wp:wrapNone/>
            <wp:docPr id="19" name="图片 19" descr="C:/Users/lulu/OneDrive/桌面/6.3/b3063df2fc628e39e43615474f9ca963.jpgb3063df2fc628e39e43615474f9ca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3/b3063df2fc628e39e43615474f9ca963.jpgb3063df2fc628e39e43615474f9ca963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 w:firstLine="1134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「温馨提示」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 w:firstLine="1134"/>
        <w:jc w:val="center"/>
        <w:textAlignment w:val="auto"/>
        <w:rPr>
          <w:rFonts w:hint="default" w:ascii="宋体" w:hAnsi="宋体" w:eastAsia="宋体" w:cstheme="minorEastAsia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快乐家园没有带来的孩子明天一定带过来哦！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E0LCJoZGlkIjoiN2YzNjBkOTgyNWQ1YTMxYzM3MzMwNWFiODNmOWIzYWMiLCJ1c2VyQ291bnQiOjMy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066EC9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717</Words>
  <Characters>749</Characters>
  <Lines>5</Lines>
  <Paragraphs>1</Paragraphs>
  <TotalTime>5</TotalTime>
  <ScaleCrop>false</ScaleCrop>
  <LinksUpToDate>false</LinksUpToDate>
  <CharactersWithSpaces>755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2024-06-03T21:29:50Z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