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玉米棒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黑米</w:t>
      </w:r>
      <w:r>
        <w:rPr>
          <w:rFonts w:ascii="宋体" w:hAnsi="宋体" w:eastAsia="宋体" w:cs="宋体"/>
          <w:sz w:val="24"/>
          <w:szCs w:val="24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土豆牛肉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鱼香茄子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小青菜木耳山药</w:t>
      </w:r>
      <w:r>
        <w:rPr>
          <w:rFonts w:ascii="宋体" w:hAnsi="宋体" w:eastAsia="宋体" w:cs="宋体"/>
          <w:sz w:val="24"/>
          <w:szCs w:val="24"/>
        </w:rPr>
        <w:t>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翡翠烧卖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巨峰葡萄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水果羹、奶酪棒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半日活动——家长会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sz w:val="24"/>
          <w:szCs w:val="24"/>
        </w:rPr>
        <w:t>久违的家长会如期而至。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中午一点一刻就有家长来到教室门口，他们先在我们的手掌上画上自己的手型，象征着我们家园合力，共同努力让我们的孩子越来越好。然后在签到本上进行签到。</w:t>
      </w:r>
      <w:r>
        <w:rPr>
          <w:rFonts w:ascii="宋体" w:hAnsi="宋体" w:eastAsia="宋体" w:cs="宋体"/>
          <w:sz w:val="24"/>
          <w:szCs w:val="24"/>
        </w:rPr>
        <w:t>进入教室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后坐下来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静静</w:t>
      </w:r>
      <w:r>
        <w:rPr>
          <w:rFonts w:ascii="宋体" w:hAnsi="宋体" w:eastAsia="宋体" w:cs="宋体"/>
          <w:sz w:val="24"/>
          <w:szCs w:val="24"/>
        </w:rPr>
        <w:t>欣赏着电视上孩子们的照片，静待家长会的开始。</w:t>
      </w:r>
    </w:p>
    <w:p>
      <w:pPr>
        <w:ind w:firstLine="48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首先是讲座，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杨</w:t>
      </w:r>
      <w:r>
        <w:rPr>
          <w:rFonts w:ascii="宋体" w:hAnsi="宋体" w:eastAsia="宋体" w:cs="宋体"/>
          <w:sz w:val="24"/>
          <w:szCs w:val="24"/>
        </w:rPr>
        <w:t>老师以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互相认识</w:t>
      </w:r>
      <w:r>
        <w:rPr>
          <w:rFonts w:ascii="宋体" w:hAnsi="宋体" w:eastAsia="宋体" w:cs="宋体"/>
          <w:sz w:val="24"/>
          <w:szCs w:val="24"/>
        </w:rPr>
        <w:t>开场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活跃气氛，接下来围绕着游戏化课程、多元活动、环境布置等多方面讲述孩子们的发展变化。在互动环节中，家长们观看了视频《鹬》，并纷纷讲述了自己的感想。看来家长们对教育孩子都有自己的一套方法。</w:t>
      </w:r>
    </w:p>
    <w:p>
      <w:pPr>
        <w:ind w:firstLine="48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接下来是孩子们的展示环节，包括午点、区域游戏和爱的展示。孩子们精心准备，大胆展示，呈现了小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ascii="宋体" w:hAnsi="宋体" w:eastAsia="宋体" w:cs="宋体"/>
          <w:sz w:val="24"/>
          <w:szCs w:val="24"/>
        </w:rPr>
        <w:t>班小朋友的风采。</w:t>
      </w:r>
    </w:p>
    <w:p>
      <w:pPr>
        <w:ind w:firstLine="48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sz w:val="24"/>
          <w:szCs w:val="24"/>
        </w:rPr>
        <w:t>最后是我们的亲子小制作《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艾草香囊</w:t>
      </w:r>
      <w:r>
        <w:rPr>
          <w:rFonts w:ascii="宋体" w:hAnsi="宋体" w:eastAsia="宋体" w:cs="宋体"/>
          <w:sz w:val="24"/>
          <w:szCs w:val="24"/>
        </w:rPr>
        <w:t>》。孩子们在家人的陪伴下，大胆尝试，勇于挑战，完成了一个个漂亮的艾草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香囊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ind w:firstLine="48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ascii="宋体" w:hAnsi="宋体" w:eastAsia="宋体" w:cs="宋体"/>
          <w:sz w:val="24"/>
          <w:szCs w:val="24"/>
        </w:rPr>
        <w:t>家长会圆满结束了，孩子们和家长也开心的回家了。再此祝各位端午安康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230505</wp:posOffset>
            </wp:positionV>
            <wp:extent cx="1758950" cy="1320165"/>
            <wp:effectExtent l="0" t="0" r="8890" b="5715"/>
            <wp:wrapNone/>
            <wp:docPr id="20" name="图片 20" descr="C:/Users/lulu/OneDrive/桌面/6.7/8acd51562747ed2a5a9fe438230d76ac.jpg8acd51562747ed2a5a9fe438230d7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7/8acd51562747ed2a5a9fe438230d76ac.jpg8acd51562747ed2a5a9fe438230d76ac"/>
                    <pic:cNvPicPr>
                      <a:picLocks noChangeAspect="1"/>
                    </pic:cNvPicPr>
                  </pic:nvPicPr>
                  <pic:blipFill>
                    <a:blip r:embed="rId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188595</wp:posOffset>
            </wp:positionV>
            <wp:extent cx="1758950" cy="1320165"/>
            <wp:effectExtent l="0" t="0" r="8890" b="5715"/>
            <wp:wrapNone/>
            <wp:docPr id="16" name="图片 16" descr="C:/Users/lulu/OneDrive/桌面/6.7/4c95eb607432125e69f6e15b6df46783.jpg4c95eb607432125e69f6e15b6df4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7/4c95eb607432125e69f6e15b6df46783.jpg4c95eb607432125e69f6e15b6df46783"/>
                    <pic:cNvPicPr>
                      <a:picLocks noChangeAspect="1"/>
                    </pic:cNvPicPr>
                  </pic:nvPicPr>
                  <pic:blipFill>
                    <a:blip r:embed="rId1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193675</wp:posOffset>
            </wp:positionV>
            <wp:extent cx="1758950" cy="1320165"/>
            <wp:effectExtent l="0" t="0" r="8890" b="5715"/>
            <wp:wrapNone/>
            <wp:docPr id="13" name="图片 13" descr="C:/Users/lulu/OneDrive/桌面/6.7/0f1d54707a07fa1bc786400b9516a0f4.jpg0f1d54707a07fa1bc786400b9516a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7/0f1d54707a07fa1bc786400b9516a0f4.jpg0f1d54707a07fa1bc786400b9516a0f4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6.7/54b69ee6ed1488e8a08c32d9864cd1d2.jpg54b69ee6ed1488e8a08c32d9864cd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7/54b69ee6ed1488e8a08c32d9864cd1d2.jpg54b69ee6ed1488e8a08c32d9864cd1d2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6.7/9f30da22f90adb5e3ded6e73fa52f287.jpg9f30da22f90adb5e3ded6e73fa52f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7/9f30da22f90adb5e3ded6e73fa52f287.jpg9f30da22f90adb5e3ded6e73fa52f287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6.7/09e7dae9acc3667c0179518afbb89c0d.jpg09e7dae9acc3667c0179518afbb89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7/09e7dae9acc3667c0179518afbb89c0d.jpg09e7dae9acc3667c0179518afbb89c0d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8" name="图片 18" descr="C:/Users/lulu/OneDrive/桌面/6.7/91c2aea856b9a969c38600d8de13c410.jpg91c2aea856b9a969c38600d8de13c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7/91c2aea856b9a969c38600d8de13c410.jpg91c2aea856b9a969c38600d8de13c410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81915</wp:posOffset>
            </wp:positionV>
            <wp:extent cx="1758950" cy="1320165"/>
            <wp:effectExtent l="0" t="0" r="8890" b="5715"/>
            <wp:wrapNone/>
            <wp:docPr id="17" name="图片 17" descr="C:/Users/lulu/OneDrive/桌面/6.7/79d19a6a63200d1bad8f33657a4d2af5.jpg79d19a6a63200d1bad8f33657a4d2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7/79d19a6a63200d1bad8f33657a4d2af5.jpg79d19a6a63200d1bad8f33657a4d2af5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5" name="图片 15" descr="C:/Users/lulu/OneDrive/桌面/6.7/79bba616e18f6d1984a8567579a88b71.jpg79bba616e18f6d1984a8567579a88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7/79bba616e18f6d1984a8567579a88b71.jpg79bba616e18f6d1984a8567579a88b71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165735</wp:posOffset>
            </wp:positionV>
            <wp:extent cx="1758950" cy="1320165"/>
            <wp:effectExtent l="0" t="0" r="8890" b="5715"/>
            <wp:wrapNone/>
            <wp:docPr id="23" name="图片 23" descr="C:/Users/lulu/OneDrive/桌面/6.7/757c1103625a6a3d27bd042f3fa9f9ad.jpg757c1103625a6a3d27bd042f3fa9f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.7/757c1103625a6a3d27bd042f3fa9f9ad.jpg757c1103625a6a3d27bd042f3fa9f9ad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203835</wp:posOffset>
            </wp:positionV>
            <wp:extent cx="1758950" cy="1320165"/>
            <wp:effectExtent l="0" t="0" r="8890" b="5715"/>
            <wp:wrapNone/>
            <wp:docPr id="22" name="图片 22" descr="C:/Users/lulu/OneDrive/桌面/6.7/674226dc52a3188c87a545bc5e7215a2.jpg674226dc52a3188c87a545bc5e721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7/674226dc52a3188c87a545bc5e7215a2.jpg674226dc52a3188c87a545bc5e7215a2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180975</wp:posOffset>
            </wp:positionV>
            <wp:extent cx="1758950" cy="1320165"/>
            <wp:effectExtent l="0" t="0" r="8890" b="5715"/>
            <wp:wrapNone/>
            <wp:docPr id="19" name="图片 19" descr="C:/Users/lulu/OneDrive/桌面/6.7/396c1e33be5adfbf407b4d45f31ea2bb.jpg396c1e33be5adfbf407b4d45f31ea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7/396c1e33be5adfbf407b4d45f31ea2bb.jpg396c1e33be5adfbf407b4d45f31ea2bb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80"/>
        <w:jc w:val="both"/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257175</wp:posOffset>
            </wp:positionV>
            <wp:extent cx="1758950" cy="1320165"/>
            <wp:effectExtent l="0" t="0" r="8890" b="5715"/>
            <wp:wrapNone/>
            <wp:docPr id="3" name="图片 3" descr="C:/Users/lulu/OneDrive/桌面/6.7/f7c34a70075264647a147420d66f0e98.jpgf7c34a70075264647a147420d66f0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6.7/f7c34a70075264647a147420d66f0e98.jpgf7c34a70075264647a147420d66f0e98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234315</wp:posOffset>
            </wp:positionV>
            <wp:extent cx="1758950" cy="1320165"/>
            <wp:effectExtent l="0" t="0" r="8890" b="5715"/>
            <wp:wrapNone/>
            <wp:docPr id="2" name="图片 2" descr="C:/Users/lulu/OneDrive/桌面/6.7/bd7d9a2f92dec95b5dc00adfe5634462.jpgbd7d9a2f92dec95b5dc00adfe563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6.7/bd7d9a2f92dec95b5dc00adfe5634462.jpgbd7d9a2f92dec95b5dc00adfe5634462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196215</wp:posOffset>
            </wp:positionV>
            <wp:extent cx="1758950" cy="1320165"/>
            <wp:effectExtent l="0" t="0" r="8890" b="5715"/>
            <wp:wrapNone/>
            <wp:docPr id="1" name="图片 1" descr="C:/Users/lulu/OneDrive/桌面/6.7/a7790e4030e9e76a02285b08726d5154.jpga7790e4030e9e76a02285b08726d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6.7/a7790e4030e9e76a02285b08726d5154.jpga7790e4030e9e76a02285b08726d5154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80"/>
        <w:jc w:val="both"/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80"/>
        <w:jc w:val="both"/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温馨提示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84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端午节放假三天（6月8日--10日），下周二（6月11日）正常入园。 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84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今天孩子们向家长展示了自己的风采，回家后可以和孩子再一起说一说、回顾今日的精彩表现哦！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IxLCJoZGlkIjoiN2YzNjBkOTgyNWQ1YTMxYzM3MzMwNWFiODNmOWIzYWMiLCJ1c2VyQ291bnQiOjMz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5B58CB"/>
    <w:rsid w:val="088D2CC5"/>
    <w:rsid w:val="08A454C4"/>
    <w:rsid w:val="093A3733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56CA8"/>
    <w:rsid w:val="10177F5F"/>
    <w:rsid w:val="106D0AC7"/>
    <w:rsid w:val="10806817"/>
    <w:rsid w:val="10A65097"/>
    <w:rsid w:val="10B30067"/>
    <w:rsid w:val="10BD64F2"/>
    <w:rsid w:val="1103640D"/>
    <w:rsid w:val="110F36F7"/>
    <w:rsid w:val="112540E8"/>
    <w:rsid w:val="116F02CB"/>
    <w:rsid w:val="11906D4D"/>
    <w:rsid w:val="11D020FF"/>
    <w:rsid w:val="11DD55A3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434804"/>
    <w:rsid w:val="18510A99"/>
    <w:rsid w:val="185760AF"/>
    <w:rsid w:val="18596886"/>
    <w:rsid w:val="18AF1506"/>
    <w:rsid w:val="18D92CD7"/>
    <w:rsid w:val="18E436BB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0C4C78"/>
    <w:rsid w:val="1A28475F"/>
    <w:rsid w:val="1A512FD2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066EC9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61BA3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0FB4B23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631D3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58301C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6D41B1B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8B4ABB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B1683D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B33721"/>
    <w:rsid w:val="73EA70DD"/>
    <w:rsid w:val="73F0022E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BF0369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823</Words>
  <Characters>854</Characters>
  <Lines>5</Lines>
  <Paragraphs>1</Paragraphs>
  <TotalTime>2</TotalTime>
  <ScaleCrop>false</ScaleCrop>
  <LinksUpToDate>false</LinksUpToDate>
  <CharactersWithSpaces>858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2024-06-11T09:28:45Z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