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赵天瑞、杨子熠、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能主动的拿下水杯并把水杯带绕好后再放到水杯车上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徐佑恒、庄溢、程桢雯、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李宇航、鞠奕鸿、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杨子熠等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小朋友吃完点心后有序的做好区域游戏计划。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魏书宇、任俊晟、许晨依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吃点心的时候能够尝试自己倒牛奶。</w:t>
      </w:r>
    </w:p>
    <w:tbl>
      <w:tblPr>
        <w:tblStyle w:val="10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00"/>
        <w:gridCol w:w="3400"/>
      </w:tblGrid>
      <w:tr>
        <w:trPr>
          <w:trHeight w:val="2124" w:hRule="atLeast"/>
        </w:trPr>
        <w:tc>
          <w:tcPr>
            <w:tcW w:w="339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2" name="图片 2" descr="11241687771b9bacf3ab43941c283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1241687771b9bacf3ab43941c2831a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0240" cy="1440180"/>
                  <wp:effectExtent l="0" t="0" r="10160" b="7620"/>
                  <wp:wrapTopAndBottom/>
                  <wp:docPr id="3" name="图片 3" descr="397eac592d9a9aaeba043d48c8e537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97eac592d9a9aaeba043d48c8e537d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5" name="图片 5" descr="c2baeab146830f08a4d4bf332ed78b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2baeab146830f08a4d4bf332ed78bd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05"/>
        <w:gridCol w:w="3407"/>
        <w:gridCol w:w="34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52" w:hRule="atLeast"/>
        </w:trPr>
        <w:tc>
          <w:tcPr>
            <w:tcW w:w="34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15" name="图片 15" descr="229fabaa99ad76603d0b6912a80028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29fabaa99ad76603d0b6912a80028f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13" name="图片 13" descr="747491fb9f3f0b6b5c79211815d10c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47491fb9f3f0b6b5c79211815d10ca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Square wrapText="bothSides"/>
                  <wp:docPr id="14" name="图片 14" descr="3f3443c1a111df06d609aaa414a568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f3443c1a111df06d609aaa414a5684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22" w:hRule="atLeast"/>
        </w:trPr>
        <w:tc>
          <w:tcPr>
            <w:tcW w:w="34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16" name="图片 16" descr="1c7f22998c47d0d0b3ffb4617b81b3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c7f22998c47d0d0b3ffb4617b81b34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17" name="图片 17" descr="86d221c87c3d20f7e8655549458b6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6d221c87c3d20f7e8655549458b6df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-1361440</wp:posOffset>
                  </wp:positionV>
                  <wp:extent cx="2015490" cy="1511935"/>
                  <wp:effectExtent l="0" t="0" r="16510" b="12065"/>
                  <wp:wrapTopAndBottom/>
                  <wp:docPr id="18" name="图片 18" descr="e539201226acee5521bd9b592e7176f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539201226acee5521bd9b592e7176fa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天我们在室内进行了活动，刚开始的时候，我们一起把垫子放好，所有的垫子都是平放在地上的，我们很快的就爬了过去。第二次爬的时候，老师给我们增加了难度，用垫子做出了三种不一样的障碍，让我们进行闯关。第一关是钻过小山洞，第二关是跨越障碍物，第三关是越过小山坡，我们玩的真开心啊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0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6" name="图片 6" descr="71aec1581bcd71eb3275c7ed57ae16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1aec1581bcd71eb3275c7ed57ae16a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你看鹦鹉他们在玩追迷藏。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7" name="图片 7" descr="9bbc34746923422b9f11d763af11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bbc34746923422b9f11d763af1110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我想画一个太阳。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8" name="图片 8" descr="a92e5009834b6ee2f6007453ab9f8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92e5009834b6ee2f6007453ab9f85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我们在做把扇子。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11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9" name="图片 9" descr="7c852ad7db7f1307ea98d11455747c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c852ad7db7f1307ea98d11455747c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我们在拼插机器人的零件。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10" name="图片 10" descr="17d086883b7e5c79c79eaee28bc94f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d086883b7e5c79c79eaee28bc94fa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我在拼个小车。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9455" cy="1492250"/>
                  <wp:effectExtent l="0" t="0" r="17145" b="6350"/>
                  <wp:wrapTopAndBottom/>
                  <wp:docPr id="11" name="图片 11" descr="1a19106ec035c3c832d4801398221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a19106ec035c3c832d480139822151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今天和小伙伴们一起过生日。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数学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sz w:val="24"/>
          <w:szCs w:val="24"/>
        </w:rPr>
        <w:t>认识早晨、白天、晚上、深夜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这是一节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关于时间的数学活动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许晨依、鞠奕鸿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cs="宋体" w:eastAsiaTheme="minorEastAsia"/>
          <w:sz w:val="21"/>
          <w:szCs w:val="24"/>
        </w:rPr>
        <w:t>。</w:t>
      </w:r>
      <w:r>
        <w:rPr>
          <w:rFonts w:hint="eastAsia"/>
          <w:lang w:val="en-US" w:eastAsia="zh-CN"/>
        </w:rPr>
        <w:t>能正确分辨早晨、白天、晚上、深夜，了解其特征并进行四个时间段的进行排序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程桢雯、庄溢，</w:t>
      </w:r>
      <w:r>
        <w:rPr>
          <w:rFonts w:hint="eastAsia"/>
          <w:lang w:val="en-US" w:eastAsia="zh-CN"/>
        </w:rPr>
        <w:t>在操作排序活动中有耐心，并能用语言表述排序的理由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不吃青菜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为了让大家更全面地了解幼儿在园生活,实现家园的双向有效沟通，明天下午一点半（本周五），我们将以班级为单位开展一次家长开放日，请准时参加！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D58FE"/>
    <w:multiLevelType w:val="singleLevel"/>
    <w:tmpl w:val="FCFD58FE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8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EDF05E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14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2021-05-02T03:17:00Z</dcterms:created>
  <dc:creator>yixuange</dc:creator>
  <cp:lastModifiedBy>青柠</cp:lastModifiedBy>
  <cp:lastPrinted>2023-02-24T23:53:00Z</cp:lastPrinted>
  <dcterms:modified xsi:type="dcterms:W3CDTF">2024-06-06T10:52:00Z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