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7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五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1.幼儿来园人数：应到31人，实到31人。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1.社会：端午节的由来</w:t>
      </w:r>
    </w:p>
    <w:p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端午节，又称端阳节、龙舟节、天中节等，源于人们对自然天象的崇拜，由上古时代祭龙演变而来。传说战国时期的楚国诗人屈原在五月五日跳汨罗江自尽，后来人们将端午节作为纪念屈原的节日，也有纪念伍子胥、曹娥及介子推等说法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张一嘉、陈艺萱、李子木、焦云舒、李兴琪、王紫妍、陈竞泽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、张嘉宸、杨梦露、邵崔钰、左轶萱、赵毓宁、郭颜睿、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夏天一、郭煜霖、肖尧、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李梓朋、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徐亿涵、朱琪玥、张漪乐、赵希羽、徐佳禾、宋恬恬、贺健宸、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秦苏安、王凝音、罗景宸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能认真倾听故事，了解端午节的由来和习俗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区域游戏篇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2" name="图片 2" descr="IMG_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8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3" name="图片 3" descr="IMG_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8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4" name="图片 4" descr="IMG_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8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49530</wp:posOffset>
                </wp:positionV>
                <wp:extent cx="1614170" cy="505460"/>
                <wp:effectExtent l="4445" t="5080" r="6985" b="1016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70" cy="50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王紫妍在科探区玩大力士平衡木。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35pt;margin-top:3.9pt;height:39.8pt;width:127.1pt;z-index:251667456;mso-width-relative:page;mso-height-relative:page;" fillcolor="#FFFFFF [3201]" filled="t" stroked="t" coordsize="21600,21600" o:gfxdata="UEsDBAoAAAAAAIdO4kAAAAAAAAAAAAAAAAAEAAAAZHJzL1BLAwQUAAAACACHTuJAHF6qEtYAAAAI&#10;AQAADwAAAGRycy9kb3ducmV2LnhtbE2PwU7DMBBE70j8g7VI3KiTFJIS4lQCCQlxo82Fmxtvkwh7&#10;HdluU/6e5QS3Hc1o9k2zvTgrzhji5ElBvspAIPXeTDQo6PavdxsQMWky2npCBd8YYdteXzW6Nn6h&#10;Dzzv0iC4hGKtFYwpzbWUsR/R6bjyMxJ7Rx+cTizDIE3QC5c7K4ssK6XTE/GHUc/4MmL/tTs5BW/l&#10;c/rEzrybdbH2Syf7cLRRqdubPHsCkfCS/sLwi8/o0DLTwZ/IRGEVPJRFxVEFFS9gf5OXjyAOfFT3&#10;INtG/h/Q/gBQSwMEFAAAAAgAh07iQKcQqMpZAgAAuQQAAA4AAABkcnMvZTJvRG9jLnhtbK1UzW4T&#10;MRC+I/EOlu90k5KkNOqmCq2CkCpaqSDOjtebtfAftpPd8gDwBpy4cOe5+hx89ibpH4ceyMGZ8Yy/&#10;mflmZk9OO63IRvggrSnp8GBAiTDcVtKsSvrp4+LVG0pCZKZiyhpR0hsR6Ons5YuT1k3FoW2sqoQn&#10;ADFh2rqSNjG6aVEE3gjNwoF1wsBYW69ZhOpXReVZC3StisPBYFK01lfOWy5CwO15b6RbRP8cQFvX&#10;kotzy9damNijeqFYREmhkS7QWc62rgWPl3UdRCSqpKg05hNBIC/TWcxO2HTlmWsk36bAnpPCo5o0&#10;kwZB91DnLDKy9vIJlJbc22DreMCtLvpCMiOoYjh4xM11w5zItYDq4Pakh/8Hyz9srjyRFSbhmBLD&#10;NDp++/PH7a8/t7+/E9yBoNaFKfyuHTxj99Z2cN7dB1ymurva6/SPigjsoPdmT6/oIuHp0WQ4Gh7B&#10;xGEbD8ajSea/uHvtfIjvhNUkCSX1aF9mlW0uQkQmcN25pGDBKlktpFJZ8avlmfJkw9DqRf6lJPHk&#10;gZsypC3p5PV4kJEf2BL2HmKpGP/yFAF4ygA2kdIXn6TYLbstU0tb3YAob/tZC44vJHAvWIhXzGO4&#10;QADWL17iqJVFMnYrUdJY/+1f98kfPYeVkhbDWtLwdc28oES9N5iG4+FoBNiYldH46BCKv29Z3reY&#10;tT6zIGmIRXc8i8k/qp1Ye6s/Y0vnKSpMzHDELmnciWexXyFsORfzeXbCPDsWL8y14wk6tcTY+Tra&#10;WubWJZp6brbsYaJze7bbl1bmvp697r4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cXqoS1gAA&#10;AAgBAAAPAAAAAAAAAAEAIAAAACIAAABkcnMvZG93bnJldi54bWxQSwECFAAUAAAACACHTuJApxCo&#10;ylkCAAC5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王紫妍在科探区玩大力士平衡木。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40005</wp:posOffset>
                </wp:positionV>
                <wp:extent cx="1614170" cy="505460"/>
                <wp:effectExtent l="4445" t="5080" r="6985" b="1016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9465" y="9067165"/>
                          <a:ext cx="1614170" cy="50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李子木和陈艺萱在观察影子的秘密。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5pt;margin-top:3.15pt;height:39.8pt;width:127.1pt;z-index:251660288;mso-width-relative:page;mso-height-relative:page;" fillcolor="#FFFFFF [3201]" filled="t" stroked="t" coordsize="21600,21600" o:gfxdata="UEsDBAoAAAAAAIdO4kAAAAAAAAAAAAAAAAAEAAAAZHJzL1BLAwQUAAAACACHTuJASEF6L9UAAAAI&#10;AQAADwAAAGRycy9kb3ducmV2LnhtbE2PQUvEMBSE74L/ITzBm5tuS0u39nVBQRBvrr14yzZv22Ly&#10;UpLsdv33xpMehxlmvmn3V2vEhXyYHSNsNxkI4sHpmUeE/uPloQYRomKtjGNC+KYA++72plWNdiu/&#10;0+UQR5FKODQKYYpxaaQMw0RWhY1biJN3ct6qmKQfpfZqTeXWyDzLKmnVzGlhUgs9TzR8Hc4W4bV6&#10;ip/U6zdd5IVbezn4kwmI93fb7BFEpGv8C8MvfkKHLjEd3Zl1EAYhr8v0JSJUBYjkl8UuB3FEqMsd&#10;yK6V/w90P1BLAwQUAAAACACHTuJAGPE6DWYCAADFBAAADgAAAGRycy9lMm9Eb2MueG1srVTNbhMx&#10;EL4j8Q6W73R3Q7KlUTZVaBWEVNFKBXF2vN6she0xtpPd8gDwBpy4cOe5+hyMvUn6x6EHcnBmPF++&#10;8Xwzk9lprxXZCuclmIoWRzklwnCopVlX9NPH5as3lPjATM0UGFHRG+Hp6fzli1lnp2IELahaOIIk&#10;xk87W9E2BDvNMs9boZk/AisMBhtwmgV03TqrHeuQXatslOdl1oGrrQMuvMfb8yFId4zuOYTQNJKL&#10;c+AbLUwYWJ1QLGBJvpXW03l6bdMIHi6bxotAVEWx0pBOTIL2Kp7ZfMama8dsK/nuCew5T3hUk2bS&#10;YNID1TkLjGycfEKlJXfgoQlHHHQ2FJIUwSqK/JE21y2zItWCUnt7EN3/P1r+YXvliKxxEkaUGKax&#10;47c/f9z++nP7+zvBOxSos36KuGuLyNC/hR7B+3uPl7HuvnE6fmNFBOOjvDwZlxNKbip6kpfHBdpJ&#10;atEHwiNBWYyLY+wCR8Qkn4zL1Ivsjsk6H94J0CQaFXXYyqQw2174gFwI3UNiYg9K1kupVHLcenWm&#10;HNkybPsyfWJ6/MkDmDKkq2j5epIn5gexyH2gWCnGvzxlQD5lkDYKNAgRrdCv+p1qK6hvUDQHw9x5&#10;y5cSeS+YD1fM4aChALiK4RKPRgE+BnYWJS24b/+6j3jsP0Yp6XBwK+q/bpgTlKj3BifjpBiP46Qn&#10;Zzw5HqHj7kdW9yNmo88ARSpw6S1PZsQHtTcbB/ozbuwiZsUQMxxzVzTszbMwrBNuPBeLRQLhbFsW&#10;Lsy15ZE6tsTAYhOgkal1UaZBm516ON2pPbtNjOtz30+ou3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IQXov1QAAAAgBAAAPAAAAAAAAAAEAIAAAACIAAABkcnMvZG93bnJldi54bWxQSwECFAAU&#10;AAAACACHTuJAGPE6DWYCAADFBAAADgAAAAAAAAABACAAAAAk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李子木和陈艺萱在观察影子的秘密。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33655</wp:posOffset>
                </wp:positionV>
                <wp:extent cx="1602740" cy="501015"/>
                <wp:effectExtent l="4445" t="4445" r="5715" b="1524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8875" y="9081770"/>
                          <a:ext cx="1602740" cy="501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李梓朋和郭颜睿在搭建传输带。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5pt;margin-top:2.65pt;height:39.45pt;width:126.2pt;z-index:251659264;mso-width-relative:page;mso-height-relative:page;" fillcolor="#FFFFFF [3201]" filled="t" stroked="t" coordsize="21600,21600" o:gfxdata="UEsDBAoAAAAAAIdO4kAAAAAAAAAAAAAAAAAEAAAAZHJzL1BLAwQUAAAACACHTuJAVRLrHdQAAAAG&#10;AQAADwAAAGRycy9kb3ducmV2LnhtbE2OwU7DMBBE70j8g7VI3KjTpC0lZFMJJCTEjZILNzfeJhH2&#10;Oordpvw9ywluM5rRzKt2F+/UmaY4BEZYLjJQxG2wA3cIzcfL3RZUTIatcYEJ4Zsi7Orrq8qUNsz8&#10;Tud96pSMcCwNQp/SWGod2568iYswEkt2DJM3SezUaTuZWca903mWbbQ3A8tDb0Z67qn92p88wuvm&#10;KX1SY99skRdhbnQ7HV1EvL1ZZo+gEl3SXxl+8QUdamE6hBPbqBzC6kGKCOsClKT5+l7EAWG7ykHX&#10;lf6PX/8AUEsDBBQAAAAIAIdO4kBRbmlMYgIAAMUEAAAOAAAAZHJzL2Uyb0RvYy54bWytVM1u2zAM&#10;vg/YOwi6r7azpkmDOkXWIsOAYi2QDTsrshwLk0RNUmJ3D7C+wU677L7n6nOMkp3+7tDDclAo8cNH&#10;8iPpk9NOK7ITzkswJS0OckqE4VBJsynp50/LN1NKfGCmYgqMKOm18PR0/vrVSWtnYgQNqEo4giTG&#10;z1pb0iYEO8syzxuhmT8AKww6a3CaBby6TVY51iK7Vtkoz4+yFlxlHXDhPb6e9046MLqXEEJdSy7O&#10;gW+1MKFndUKxgCX5RlpP5ynbuhY8XNa1F4GokmKlIZ0YBO11PLP5CZttHLON5EMK7CUpPKlJM2kw&#10;6B3VOQuMbJ18RqUld+ChDgccdNYXkhTBKor8iTarhlmRakGpvb0T3f8/Wv5xd+WIrHASCkoM09jx&#10;2583t7/+3P7+QfANBWqtnyFuZREZunfQIXj/7vEx1t3VTsd/rIhEfzGeTidjSq5LepxPi8lkkFp0&#10;gfAIOMpHk0PsAkfEGEsvxpEyu2eyzof3AjSJRkkdtjIpzHYXPvTQPSQG9qBktZRKpYvbrM+UIzuG&#10;bV+m38D+CKYMaUt69HacJ+ZHvsh9R7FWjH99zoDZKoNJR4F6IaIVunU3qLaG6hpFc9DPnbd8KZH3&#10;gvlwxRwOGgqAqxgu8agVYDIwWJQ04L7/6z3isf/opaTFwS2p/7ZlTlCiPhicjOPiMOoa0uVwPBnh&#10;xT30rB96zFafAYqEzcfskhnxQe3N2oH+ghu7iFHRxQzH2CUNe/Ms9OuEG8/FYpFAONuWhQuzsjxS&#10;x5YYWGwD1DK1LsrUazOoh9Odmj9sYlyfh/eEuv/6zP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VRLrHdQAAAAGAQAADwAAAAAAAAABACAAAAAiAAAAZHJzL2Rvd25yZXYueG1sUEsBAhQAFAAAAAgA&#10;h07iQFFuaUxiAgAAxQQAAA4AAAAAAAAAAQAgAAAAIw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李梓朋和郭颜睿在搭建传输带。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1418590</wp:posOffset>
                </wp:positionV>
                <wp:extent cx="1651635" cy="666750"/>
                <wp:effectExtent l="4445" t="4445" r="7620" b="146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63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一一和安安在玩俄罗斯方块；小小和阳阳在玩蛇形棋。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8pt;margin-top:111.7pt;height:52.5pt;width:130.05pt;z-index:251664384;mso-width-relative:page;mso-height-relative:page;" fillcolor="#FFFFFF [3201]" filled="t" stroked="t" coordsize="21600,21600" o:gfxdata="UEsDBAoAAAAAAIdO4kAAAAAAAAAAAAAAAAAEAAAAZHJzL1BLAwQUAAAACACHTuJAYelt2tUAAAAI&#10;AQAADwAAAGRycy9kb3ducmV2LnhtbE2PQU/DMAyF70j8h8hI3FjaFbqpNJ20SUiIG1svu2WN11Yk&#10;TpVk6/j3mBOc/Kz39Py53tycFVcMcfSkIF9kIJA6b0bqFbSHt6c1iJg0GW09oYJvjLBp7u9qXRk/&#10;0yde96kXXEKx0gqGlKZKytgN6HRc+AmJvbMPTideQy9N0DOXOyuXWVZKp0fiC4OecDdg97W/OAXv&#10;5TYdsTUfplgWfm5lF842KvX4kGevIBLe0l8YfvEZHRpmOvkLmSisgueXvOCoghUP9td5yeLEoihB&#10;NrX8/0DzA1BLAwQUAAAACACHTuJAHHiv01YCAAC5BAAADgAAAGRycy9lMm9Eb2MueG1srVTNbhMx&#10;EL4j8Q6W73STNGlL1E0VEgUhVbRSQZwdrze7wn/YTnbLA8AbcOLCnefqc/DZu0lLy6EHcnDmL9/M&#10;fDOT84tWSbITztdG53R4NKBEaG6KWm9y+vHD6tUZJT4wXTBptMjprfD0YvbyxXljp2JkKiML4QhA&#10;tJ82NqdVCHaaZZ5XQjF/ZKzQcJbGKRaguk1WONYAXclsNBicZI1xhXWGC+9hXXZO2iO65wCasqy5&#10;WBq+VUKHDtUJyQJa8lVtPZ2lastS8HBVll4EInOKTkN6kQTyOr7Z7JxNN47ZquZ9Cew5JTzqSbFa&#10;I+kBaskCI1tXP4FSNXfGmzIccaOyrpHECLoYDh5xc1MxK1IvoNrbA+n+/8Hy97trR+oCmzCmRDOF&#10;id/9+H738/fdr28ENhDUWD9F3I1FZGjfmBbBe7uHMfbdlk7Fb3RE4Ae9twd6RRsIh3F0PDw9ncDF&#10;4RufjSeDSYTJ7n9tnQ9vhVEkCjl1GF9ile0ufehC9yExmTeyLla1lElxm/VCOrJjGPUqfXr0v8Kk&#10;Jk1OT45RxxOIiH2AWEvGPz9FQLVSo+hIStd8lEK7bnum1qa4BVHOdLvmLV/VwL1kPlwzh+UCATi/&#10;cIWnlAbFmF6ipDLu67/sMR4zh5eSBsuaU/9ly5ygRL7T2IbXw/EYsCEp48npCIp76Fk/9OitWhiQ&#10;NMShW57EGB/kXiydUZ9wpfOYFS6mOXLnNOzFRehOCFfOxXyegrDPloVLfWN5hI7kajPfBlPWaXSR&#10;po6bnj1sdBp+f33xZB7qKer+H2f2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HpbdrVAAAACAEA&#10;AA8AAAAAAAAAAQAgAAAAIgAAAGRycy9kb3ducmV2LnhtbFBLAQIUABQAAAAIAIdO4kAceK/TVgIA&#10;ALkEAAAOAAAAAAAAAAEAIAAAACQ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一一和安安在玩俄罗斯方块；小小和阳阳在玩蛇形棋。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1412240</wp:posOffset>
                </wp:positionV>
                <wp:extent cx="1644015" cy="476885"/>
                <wp:effectExtent l="4445" t="5080" r="15240" b="1333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96390" y="3000375"/>
                          <a:ext cx="1644015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罗景宸和邵崔钰在地面丰富加油站。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5pt;margin-top:111.2pt;height:37.55pt;width:129.45pt;z-index:251661312;mso-width-relative:page;mso-height-relative:page;" fillcolor="#FFFFFF [3201]" filled="t" stroked="t" coordsize="21600,21600" o:gfxdata="UEsDBAoAAAAAAIdO4kAAAAAAAAAAAAAAAAAEAAAAZHJzL1BLAwQUAAAACACHTuJAdlcZ5dYAAAAI&#10;AQAADwAAAGRycy9kb3ducmV2LnhtbE2PwU7DMBBE70j8g7WVuFE7CS1tiFMJJCTEjZILNzfeJlHt&#10;dRS7Tfl7lhPcdjSj2TfV7uqduOAUh0AasqUCgdQGO1Cnofl8vd+AiMmQNS4QavjGCLv69qYypQ0z&#10;feBlnzrBJRRLo6FPaSyljG2P3sRlGJHYO4bJm8Ry6qSdzMzl3slcqbX0ZiD+0JsRX3psT/uz1/C2&#10;fk5f2Nh3W+RFmBvZTkcXtb5bZOoJRMJr+gvDLz6jQ81Mh3AmG4XT8LDKVxzlgxewvylUBuKg4XG7&#10;BVlX8v+A+gdQSwMEFAAAAAgAh07iQFLvUHtmAgAAxQQAAA4AAABkcnMvZTJvRG9jLnhtbK1US27b&#10;MBDdF+gdCO4byf/YsBy4CVwUCJoAbtE1TVGWUIpkSdpSeoD2Bl11033PlXP0kbLz7SKLekEPOc9v&#10;Zt7MeH7W1pLshXWVVhntnaSUCMV1XqltRj99XL05pcR5pnImtRIZvRGOni1ev5o3Zib6utQyF5aA&#10;RLlZYzJaem9mSeJ4KWrmTrQRCs5C25p5XO02yS1rwF7LpJ+m46TRNjdWc+EcXi86Jz0w2pcQ6qKo&#10;uLjQfFcL5TtWKyTzKMmVlXF0EbMtCsH9VVE44YnMKCr18UQQ2JtwJos5m20tM2XFDymwl6TwpKaa&#10;VQpB76gumGdkZ6tnVHXFrXa68Cdc10lXSFQEVfTSJ9qsS2ZErAVSO3Mnuvt/tPzD/tqSKsckjChR&#10;rEbHb3/+uP315/b3d4I3CNQYNwNubYD07VvdAnx8d3gMdbeFrcM3KiLBP5qOB1OIfJPRQZqmg0lk&#10;YjPResIB6A+mk8kYAA7EcDI+PY2A5J7JWOffCV2TYGTUopVRYba/dB5ZAXqEhMBOyypfVVLGi91u&#10;zqUle4a2r+InJIyfPIJJRZqMjgejNDI/8gXuO4qNZPzLcwbwSQXaIFAnRLB8u2kPqm10fgPRrO7m&#10;zhm+qsB7yZy/ZhaDBgGwiv4KRyE1ktEHi5JS22//eg949B9eShoMbkbd1x2zghL5XmEypr3hELQ+&#10;XoajSR8X+9CzeehRu/pcQ6Qelt7waAa8l0ezsLr+jI1dhqhwMcURO6P+aJ77bp2w8VwslxGE2TbM&#10;X6q14YE6tETp5c7rooqtCzJ12hzUw3TH9hw2MazPw3tE3f/7LP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dlcZ5dYAAAAIAQAADwAAAAAAAAABACAAAAAiAAAAZHJzL2Rvd25yZXYueG1sUEsBAhQA&#10;FAAAAAgAh07iQFLvUHt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罗景宸和邵崔钰在地面丰富加油站。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1409700</wp:posOffset>
                </wp:positionV>
                <wp:extent cx="1691640" cy="484505"/>
                <wp:effectExtent l="4445" t="4445" r="5715" b="635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78965" y="5287645"/>
                          <a:ext cx="1691640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李兴琪在科探区玩乌鸦喝水。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4pt;margin-top:111pt;height:38.15pt;width:133.2pt;z-index:251662336;mso-width-relative:page;mso-height-relative:page;" fillcolor="#FFFFFF [3201]" filled="t" stroked="t" coordsize="21600,21600" o:gfxdata="UEsDBAoAAAAAAIdO4kAAAAAAAAAAAAAAAAAEAAAAZHJzL1BLAwQUAAAACACHTuJArWCEgdIAAAAG&#10;AQAADwAAAGRycy9kb3ducmV2LnhtbE2OzU7DMBCE70i8g7WVuFGnCUrbEKcSSEiIG20u3Nx4m0S1&#10;15HtNuXtWU5wnB/NfPXu5qy4YoijJwWrZQYCqfNmpF5Be3h73ICISZPR1hMq+MYIu+b+rtaV8TN9&#10;4nWfesEjFCutYEhpqqSM3YBOx6WfkDg7+eB0Yhl6aYKeedxZmWdZKZ0eiR8GPeHrgN15f3EK3suX&#10;9IWt+TBFXvi5lV042ajUw2KVPYNIeEt/ZfjFZ3RomOnoL2SisAqe1lxkewuC06Lcsj4qWG9ykE0t&#10;/+M3P1BLAwQUAAAACACHTuJAqHGGFGUCAADFBAAADgAAAGRycy9lMm9Eb2MueG1srVTNbhMxEL4j&#10;8Q6W73STNH+NuqlCqyCkilYKiLPj9WZX+A/byW55APoGnLhw57n6HHz2Jm1pOfRADs7Y8+WbmW9m&#10;cnrWKkl2wvna6Jz2j3qUCM1NUetNTj99XL6ZUuID0wWTRouc3ghPz+avX502diYGpjKyEI6ARPtZ&#10;Y3NahWBnWeZ5JRTzR8YKDWdpnGIBV7fJCscasCuZDXq9cdYYV1hnuPAerxedk+4Z3UsITVnWXFwY&#10;vlVCh47VCckCSvJVbT2dp2zLUvBwVZZeBCJzikpDOhEE9jqe2fyUzTaO2arm+xTYS1J4UpNitUbQ&#10;e6oLFhjZuvoZlaq5M96U4YgblXWFJEVQRb/3RJtVxaxItUBqb+9F9/+Pln/YXTtSF5iECSWaKXT8&#10;7sft3c/fd7++E7xBoMb6GXArC2Ro35oW4MO7x2Osuy2dit+oiET/dDI9GY8oucnpaDCdjIejTmrR&#10;BsIBGBz3J5MRusCBGE6Ho14CZA9M1vnwThhFopFTh1Ymhdnu0gdkBegBEgN7I+tiWUuZLm6zPpeO&#10;7BjavkyfGB4/+QsmNWlyOj5GHs8oIvc9xVoy/uU5A/ikBm0UqBMiWqFdt3vV1qa4gWjOdHPnLV/W&#10;4L1kPlwzh0GDAFjFcIWjlAbJmL1FSWXct3+9Rzz6Dy8lDQY3p/7rljlBiXyvMRkn/eEwTnq6DEeT&#10;AS7usWf92KO36txApD6W3vJkRnyQB7N0Rn3Gxi5iVLiY5oid03Awz0O3Tth4LhaLBMJsWxYu9cry&#10;SB3F1WaxDaasU+uiTJ02e/Uw3ak9+02M6/P4nlAP/z7z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1ghIHSAAAABgEAAA8AAAAAAAAAAQAgAAAAIgAAAGRycy9kb3ducmV2LnhtbFBLAQIUABQAAAAI&#10;AIdO4kCocYYUZQIAAMUEAAAOAAAAAAAAAAEAIAAAACE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李兴琪在科探区玩乌鸦喝水。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5" name="图片 5" descr="IMG_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8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6" name="图片 6" descr="IMG_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8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7" name="图片 7" descr="IMG_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8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8" name="图片 8" descr="IMG_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8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9" name="图片 9" descr="IMG_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8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18" name="图片 18" descr="IMG_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48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86360</wp:posOffset>
                </wp:positionV>
                <wp:extent cx="1619250" cy="650240"/>
                <wp:effectExtent l="4445" t="4445" r="14605" b="571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5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杨梦露和朱琪玥在看书；高羽安和张嘉宸在玩你做我猜。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45pt;margin-top:6.8pt;height:51.2pt;width:127.5pt;z-index:251665408;mso-width-relative:page;mso-height-relative:page;" fillcolor="#FFFFFF [3201]" filled="t" stroked="t" coordsize="21600,21600" o:gfxdata="UEsDBAoAAAAAAIdO4kAAAAAAAAAAAAAAAAAEAAAAZHJzL1BLAwQUAAAACACHTuJAeyANRNMAAAAG&#10;AQAADwAAAGRycy9kb3ducmV2LnhtbE2OzU7DMBCE70i8g7VI3FrnB4WSxqkEEhLiRsmFmxtvk6j2&#10;OrLdprw9ywlOo50ZzX7N7uqsuGCIkycF+ToDgdR7M9GgoPt8XW1AxKTJaOsJFXxjhF17e9Po2viF&#10;PvCyT4PgEYq1VjCmNNdSxn5Ep+Paz0icHX1wOvEZBmmCXnjcWVlkWSWdnog/jHrGlxH70/7sFLxV&#10;z+kLO/NuyqL0Syf7cLRRqfu7PNuCSHhNf2X4xWd0aJnp4M9korAKVk9cZJuF07J6yEEcFDxuCpBt&#10;I//jtz9QSwMEFAAAAAgAh07iQO9Uz19XAgAAuQQAAA4AAABkcnMvZTJvRG9jLnhtbK1UzW4TMRC+&#10;I/EOlu90kzRpS9RNFVoFIVW0UkGcHa83a+G1je1ktzwAvAEnLtx5rj4Hn72bNDQceiAHZ/7yzcw3&#10;Mzm/aGtFNsJ5aXROh0cDSoTmppB6ldOPHxavzijxgemCKaNFTu+Fpxezly/OGzsVI1MZVQhHAKL9&#10;tLE5rUKw0yzzvBI180fGCg1naVzNAlS3ygrHGqDXKhsNBidZY1xhneHCe1ivOiftEd1zAE1ZSi6u&#10;DF/XQocO1QnFAlrylbSezlK1ZSl4uClLLwJROUWnIb1IAnkZ32x2zqYrx2wleV8Ce04JT3qqmdRI&#10;uoO6YoGRtZMHULXkznhThiNu6qxrJDGCLoaDJ9zcVcyK1Auo9nZHuv9/sPz95tYRWWATjinRrMbE&#10;H358f/j5++HXNwIbCGqsnyLuziIytG9Mi+Ct3cMY+25LV8dvdETgB733O3pFGwiHcXQ8PD2dwMXh&#10;G5+NJ4NJhMkef22dD2+FqUkUcuowvsQq21z70IVuQ2Iyb5QsFlKppLjV8lI5smEY9SJ9evS/wpQm&#10;TU5PjlHHAUTE3kEsFeOfDxFQrdIoOpLSNR+l0C7bnqmlKe5BlDPdrnnLFxK418yHW+awXCAA5xdu&#10;8JTKoBjTS5RUxn39lz3GY+bwUtJgWXPqv6yZE5Sodxrb8Ho4HgM2JGU8OR1Bcfue5b5Hr+tLA5KG&#10;OHTLkxjjg9qKpTP1J1zpPGaFi2mO3DkNW/EydCeEK+diPk9B2GfLwrW+szxCR3K1ma+DKWUaXaSp&#10;46ZnDxudht9fXzyZfT1FPf7jz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yANRNMAAAAGAQAA&#10;DwAAAAAAAAABACAAAAAiAAAAZHJzL2Rvd25yZXYueG1sUEsBAhQAFAAAAAgAh07iQO9Uz19XAgAA&#10;uQQAAA4AAAAAAAAAAQAgAAAAIg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杨梦露和朱琪玥在看书；高羽安和张嘉宸在玩你做我猜。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71120</wp:posOffset>
                </wp:positionV>
                <wp:extent cx="1595755" cy="484505"/>
                <wp:effectExtent l="4445" t="4445" r="12700" b="63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李子木、贺健宸、郭煜霖和肖尧用雪花片搭龙舟。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7pt;margin-top:5.6pt;height:38.15pt;width:125.65pt;z-index:251666432;mso-width-relative:page;mso-height-relative:page;" fillcolor="#FFFFFF [3201]" filled="t" stroked="t" coordsize="21600,21600" o:gfxdata="UEsDBAoAAAAAAIdO4kAAAAAAAAAAAAAAAAAEAAAAZHJzL1BLAwQUAAAACACHTuJATjvZVdMAAAAH&#10;AQAADwAAAGRycy9kb3ducmV2LnhtbE2OwU7DMBBE70j8g7VIvVE7KTQlxKkEUiXEjTYXbm68TSLs&#10;dRS7Tfl7lhMcn2Y086rt1TtxwSkOgTRkSwUCqQ12oE5Dc9jdb0DEZMgaFwg1fGOEbX17U5nShpk+&#10;8LJPneARiqXR0Kc0llLGtkdv4jKMSJydwuRNYpw6aScz87h3MldqLb0ZiB96M+Jrj+3X/uw1vK1f&#10;0ic29t2u8lWYG9lOJxe1Xtxl6hlEwmv6K8OvPqtDzU7HcCYbhdPw8Jg/cVVDAYLjTVYwHhkLBbKu&#10;5H//+gdQSwMEFAAAAAgAh07iQNAJojFXAgAAuQQAAA4AAABkcnMvZTJvRG9jLnhtbK1UzW4TMRC+&#10;I/EOlu90kzRpS9RNFVoFIVW0UkGcHa83a+G1je1ktzwAvAEnLtx5rj4Hn72bNDQceiAHZ/7yzcw3&#10;Mzm/aGtFNsJ5aXROh0cDSoTmppB6ldOPHxavzijxgemCKaNFTu+Fpxezly/OGzsVI1MZVQhHAKL9&#10;tLE5rUKw0yzzvBI180fGCg1naVzNAlS3ygrHGqDXKhsNBidZY1xhneHCe1ivOiftEd1zAE1ZSi6u&#10;DF/XQocO1QnFAlrylbSezlK1ZSl4uClLLwJROUWnIb1IAnkZ32x2zqYrx2wleV8Ce04JT3qqmdRI&#10;uoO6YoGRtZMHULXkznhThiNu6qxrJDGCLoaDJ9zcVcyK1Auo9nZHuv9/sPz95tYRWWATTijRrMbE&#10;H358f/j5++HXNwIbCGqsnyLuziIytG9Mi+Ct3cMY+25LV8dvdETgB733O3pFGwiHcXQ8PD2dwMXh&#10;G5+NJ4NJhMkef22dD2+FqUkUcuowvsQq21z70IVuQ2Iyb5QsFlKppLjV8lI5smEY9SJ9evS/wpQm&#10;TU5PjlHHAUTE3kEsFeOfDxFQrdIoOpLSNR+l0C7bnqmlKe5BlDPdrnnLFxK418yHW+awXCAA5xdu&#10;8JTKoBjTS5RUxn39lz3GY+bwUtJgWXPqv6yZE5Sodxrb8Ho4HgM2JGU8OR1Bcfue5b5Hr+tLA5KG&#10;OHTLkxjjg9qKpTP1J1zpPGaFi2mO3DkNW/EydCeEK+diPk9B2GfLwrW+szxCR3K1ma+DKWUaXaSp&#10;46ZnDxudht9fXzyZfT1FPf7jz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TjvZVdMAAAAHAQAA&#10;DwAAAAAAAAABACAAAAAiAAAAZHJzL2Rvd25yZXYueG1sUEsBAhQAFAAAAAgAh07iQNAJojFXAgAA&#10;uQQAAA4AAAAAAAAAAQAgAAAAIg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李子木、贺健宸、郭煜霖和肖尧用雪花片搭龙舟。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50800</wp:posOffset>
                </wp:positionV>
                <wp:extent cx="1675765" cy="706120"/>
                <wp:effectExtent l="4445" t="4445" r="8890" b="1333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765" cy="706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焦云舒用太空泥做大象；杨佳伊用彩纸折扇子；果果和音音在画画。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2pt;margin-top:4pt;height:55.6pt;width:131.95pt;z-index:251663360;mso-width-relative:page;mso-height-relative:page;" fillcolor="#FFFFFF [3201]" filled="t" stroked="t" coordsize="21600,21600" o:gfxdata="UEsDBAoAAAAAAIdO4kAAAAAAAAAAAAAAAAAEAAAAZHJzL1BLAwQUAAAACACHTuJAdhjiu9MAAAAG&#10;AQAADwAAAGRycy9kb3ducmV2LnhtbE2OTU/DMBBE70j8B2uRuFE7jfpByKYSSEiIG20u3Nx4m0TY&#10;68h2m/LvMSc4jmb05tW7q7PiQiGOnhGKhQJB3Hkzco/QHl4ftiBi0my09UwI3xRh19ze1LoyfuYP&#10;uuxTLzKEY6URhpSmSsrYDeR0XPiJOHcnH5xOOYZemqDnDHdWLpVaS6dHzg+DnuhloO5rf3YIb+vn&#10;9EmteTflsvRzK7twshHx/q5QTyASXdPfGH71szo02enoz2yisAirIg8RyhWI3JYblfMRYfO4BdnU&#10;8r9+8wNQSwMEFAAAAAgAh07iQMWdxMxWAgAAuQQAAA4AAABkcnMvZTJvRG9jLnhtbK1UzW4TMRC+&#10;I/EOlu90kzRpS9RNFRIFIVW0UkGcHa83a+G1je1ktzwAvAEnLtx5rj4Hn72btLQceiAHZ/7yzcw3&#10;Mzm/aGtFdsJ5aXROh0cDSoTmppB6k9OPH1avzijxgemCKaNFTm+Fpxezly/OGzsVI1MZVQhHAKL9&#10;tLE5rUKw0yzzvBI180fGCg1naVzNAlS3yQrHGqDXKhsNBidZY1xhneHCe1iXnZP2iO45gKYsJRdL&#10;w7e10KFDdUKxgJZ8Ja2ns1RtWQoersrSi0BUTtFpSC+SQF7HN5uds+nGMVtJ3pfAnlPCo55qJjWS&#10;HqCWLDCydfIJVC25M96U4YibOusaSYygi+HgETc3FbMi9QKqvT2Q7v8fLH+/u3ZEFtgEUKJZjYnf&#10;/fh+9/P33a9vBDYQ1Fg/RdyNRWRo35gWwXu7hzH23Zaujt/oiMAPrNsDvaINhMM4Oh6enk7g4vCN&#10;z8aTwSTCZPe/ts6Ht8LUJAo5dRhfYpXtLn3oQvchMZk3ShYrqVRS3Ga9UI7sGEa9Sp8e/a8wpUmT&#10;05Nj1PEEImIfINaK8c9PEVCt0ig6ktI1H6XQrtueqbUpbkGUM92uectXEriXzIdr5rBcIADnF67w&#10;lMqgGNNLlFTGff2XPcZj5vBS0mBZc+q/bJkTlKh3GtvwejgeAzYkZTw5HUFxDz3rhx69rRcGJA1x&#10;6JYnMcYHtRdLZ+pPuNJ5zAoX0xy5cxr24iJ0J4Qr52I+T0HYZ8vCpb6xPEJHcrWZb4MpZRpdpKnj&#10;pmcPG52G319fPJmHeoq6/8eZ/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2GOK70wAAAAYBAAAP&#10;AAAAAAAAAAEAIAAAACIAAABkcnMvZG93bnJldi54bWxQSwECFAAUAAAACACHTuJAxZ3EzFYCAAC5&#10;BAAADgAAAAAAAAABACAAAAAiAQAAZHJzL2Uyb0RvYy54bWxQSwUGAAAAAAYABgBZAQAA6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焦云舒用太空泥做大象；杨佳伊用彩纸折扇子；果果和音音在画画。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24.6.7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★天气渐热，请大家给孩子准备温水，带好吸汗巾，勤洗澡、洗头，注个人卫生。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各位家长，今天周五没有延时班，3：30放学，请大家转告接送的家人哦～另外，端午放假时间为6月8日（周六）——6月10日（周一）放假三天，祝大家端午安康！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0LCJoZGlkIjoiMGM1Njc4MWRmNjVlZjM5YTQ4ZDhmNjlkZmI3NTUzODkiLCJ1c2VyQ291bnQiOjMyfQ=="/>
  </w:docVars>
  <w:rsids>
    <w:rsidRoot w:val="FDDFC22F"/>
    <w:rsid w:val="002F43F3"/>
    <w:rsid w:val="005E3388"/>
    <w:rsid w:val="00750526"/>
    <w:rsid w:val="00BA7A8E"/>
    <w:rsid w:val="017E0A5C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A23099"/>
    <w:rsid w:val="0AEC3EEE"/>
    <w:rsid w:val="0AFF26B2"/>
    <w:rsid w:val="0B6D49E9"/>
    <w:rsid w:val="0BAC4C0D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B85CBF"/>
    <w:rsid w:val="1DF052E6"/>
    <w:rsid w:val="1E2B2EE3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E284219"/>
    <w:rsid w:val="2EAB0DB9"/>
    <w:rsid w:val="2F241B97"/>
    <w:rsid w:val="30A763DE"/>
    <w:rsid w:val="30AB1858"/>
    <w:rsid w:val="30BA08A0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F241FE"/>
    <w:rsid w:val="3EA5077D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7752D1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8CB6C40"/>
    <w:rsid w:val="690D615B"/>
    <w:rsid w:val="692F64ED"/>
    <w:rsid w:val="6A9A24EF"/>
    <w:rsid w:val="6AAF47E9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1550CD4"/>
    <w:rsid w:val="718E4E42"/>
    <w:rsid w:val="719C5ADE"/>
    <w:rsid w:val="723A1779"/>
    <w:rsid w:val="736D15CD"/>
    <w:rsid w:val="738058F0"/>
    <w:rsid w:val="73C56C1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614</Words>
  <Characters>628</Characters>
  <Lines>1</Lines>
  <Paragraphs>1</Paragraphs>
  <TotalTime>41</TotalTime>
  <ScaleCrop>false</ScaleCrop>
  <LinksUpToDate>false</LinksUpToDate>
  <CharactersWithSpaces>644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2024-06-07T05:29:54Z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F070D1C6B4C74FA2B75AE9B6158CBFBE_13</vt:lpwstr>
  </property>
  <property fmtid="{D5CDD505-2E9C-101B-9397-08002B2CF9AE}" pid="5" name="commondata">
    <vt:lpwstr>eyJjb3VudCI6MiwiaGRpZCI6IjRlZDA0ZWVlNTFiN2U0MDhlODkyYzU1MjA5OWM2NWJkIiwidXNlckNvdW50IjoyfQ==</vt:lpwstr>
  </property>
</Properties>
</file>