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40605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42975" cy="566420"/>
            <wp:effectExtent l="0" t="0" r="9525" b="508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9617" b="20362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5664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28115" cy="925830"/>
            <wp:effectExtent l="0" t="0" r="6985" b="127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28115" cy="925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今日星期三，共有19人来园，3人请假。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986"/>
        <w:gridCol w:w="976"/>
        <w:gridCol w:w="1658"/>
        <w:gridCol w:w="10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5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98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面</w:t>
            </w:r>
          </w:p>
        </w:tc>
        <w:tc>
          <w:tcPr>
            <w:tcW w:w="97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5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" w:hRule="atLeast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未入睡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86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976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bookmarkStart w:id="0" w:name="_GoBack"/>
      <w:bookmarkEnd w:id="0"/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f5445b8ec97acc6932217f7d695b4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f5445b8ec97acc6932217f7d695b427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3cea6600ce49c98f815a91fcaddca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cea6600ce49c98f815a91fcaddca28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a645804fbb1df983bc16a71d812dcd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a645804fbb1df983bc16a71d812dcde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68573efcd2a6cc3e5e260cef4743dc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68573efcd2a6cc3e5e260cef4743dc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402080"/>
                  <wp:effectExtent l="0" t="0" r="0" b="0"/>
                  <wp:docPr id="6" name="图片 6" descr="42e85c1c88ef6fa97fe66b4d47c9fb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42e85c1c88ef6fa97fe66b4d47c9fb5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b="43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YsImhkaWQiOiJmNWE0YmIxZWZlODhmMWFhZmFhYWIzMGQ4OTBhZGRmZSIsInVzZXJDb3VudCI6OTZ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22D2D58"/>
    <w:rsid w:val="23776B7D"/>
    <w:rsid w:val="23EB4030"/>
    <w:rsid w:val="25901544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1B7A2C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24F5278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1A5691"/>
    <w:rsid w:val="74FA2C97"/>
    <w:rsid w:val="74FD2114"/>
    <w:rsid w:val="75B34EBC"/>
    <w:rsid w:val="76291FEB"/>
    <w:rsid w:val="767D34EE"/>
    <w:rsid w:val="76EF92B7"/>
    <w:rsid w:val="77151462"/>
    <w:rsid w:val="773F4741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294</Words>
  <Characters>323</Characters>
  <Lines>1</Lines>
  <Paragraphs>1</Paragraphs>
  <TotalTime>5</TotalTime>
  <ScaleCrop>false</ScaleCrop>
  <LinksUpToDate>false</LinksUpToDate>
  <CharactersWithSpaces>325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陈丶清凉</cp:lastModifiedBy>
  <cp:lastPrinted>2024-02-21T23:40:00Z</cp:lastPrinted>
  <dcterms:modified xsi:type="dcterms:W3CDTF">2024-06-05T08:47:00Z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