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1.幼儿来园人数：应到31人，实到29人，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罗景宸、王凝音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1.科学：夏天到了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8"/>
        </w:rPr>
        <w:t>这是一节经验分享类的科学活动，夏天到了，它的特征是非常明显的，气温升高，人们服装变少，植物变得更加茂盛，夏天特有的动物、虫子：青蛙、苍蝇、蚊子、蟋蟀、萤火虫等也出来了。活动前孩子们已把自己知道的夏天画下来了，活动中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  <w:t>通过</w:t>
      </w:r>
      <w:r>
        <w:rPr>
          <w:rFonts w:hint="eastAsia" w:ascii="Times New Roman" w:hAnsi="Times New Roman" w:eastAsia="宋体" w:cs="Times New Roman"/>
          <w:sz w:val="24"/>
          <w:szCs w:val="28"/>
        </w:rPr>
        <w:t>分享经验让孩子获取更多的经验，老师加以引导和提升。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张一嘉、陈竞泽、宋恬恬、朱琪玥、张漪乐、赵希羽、杨佳伊、陈艺萱、肖尧、郭煜霖、徐亿涵、李子木、徐佳禾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没有带调查表；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贺健宸、焦云舒、李兴琪、王紫妍、夏天一、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秦苏安、杨梦露、邵崔钰、左轶萱、赵毓宁、张嘉宸、郭颜睿、李梓朋、高羽安、李伊一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能和同伴交流，围绕调查表讲述自己的发现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IMG_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6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IMG_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6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3" name="图片 13" descr="IMG_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6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1997075</wp:posOffset>
                </wp:positionV>
                <wp:extent cx="2423795" cy="505460"/>
                <wp:effectExtent l="4445" t="5080" r="10160" b="1016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423795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66和玥玥在光影屋探索光影磁力片。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95pt;margin-top:157.25pt;height:39.8pt;width:190.85pt;z-index:251660288;mso-width-relative:page;mso-height-relative:page;" fillcolor="#FFFFFF [3201]" filled="t" stroked="t" coordsize="21600,21600" o:gfxdata="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TWiTr2AAAAAsBAAAPAAAAAAAAAAEAIAAAACIAAABkcnMvZG93bnJldi54bWxQSwEC&#10;FAAUAAAACACHTuJAY62yf2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66和玥玥在光影屋探索光影磁力片。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1999615</wp:posOffset>
                </wp:positionV>
                <wp:extent cx="2419985" cy="501015"/>
                <wp:effectExtent l="4445" t="4445" r="13970" b="1524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8875" y="9081770"/>
                          <a:ext cx="2419985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果果在音乐区唱《小兔子乖乖》，一一、嘉辰在一旁用乐器伴奏。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8pt;margin-top:157.45pt;height:39.45pt;width:190.55pt;z-index:251659264;mso-width-relative:page;mso-height-relative:page;" fillcolor="#FFFFFF [3201]" filled="t" stroked="t" coordsize="21600,21600" o:gfxdata="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CpyKnYAAAACgEAAA8AAAAAAAAAAQAgAAAAIgAAAGRycy9kb3ducmV2LnhtbFBLAQIUABQA&#10;AAAIAIdO4kDb1gh+YgIAAMU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果果在音乐区唱《小兔子乖乖》，一一、嘉辰在一旁用乐器伴奏。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6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6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6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24765</wp:posOffset>
                </wp:positionV>
                <wp:extent cx="2317750" cy="484505"/>
                <wp:effectExtent l="4445" t="4445" r="14605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8965" y="5287645"/>
                          <a:ext cx="231775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妞妞和点点在科探区玩乌鸦喝水。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1.95pt;height:38.15pt;width:182.5pt;z-index:251662336;mso-width-relative:page;mso-height-relative:page;" fillcolor="#FFFFFF [3201]" filled="t" stroked="t" coordsize="21600,21600" o:gfxdata="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1wCOS1gAAAAkBAAAPAAAAAAAAAAEAIAAAACIAAABkcnMvZG93bnJldi54bWxQSwECFAAU&#10;AAAACACHTuJAqHGGFG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妞妞和点点在科探区玩乌鸦喝水。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19685</wp:posOffset>
                </wp:positionV>
                <wp:extent cx="2247900" cy="476885"/>
                <wp:effectExtent l="4445" t="4445" r="8255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6390" y="3000375"/>
                          <a:ext cx="2247900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杨梦露、赵希羽在图书角看书，李兴琪、王紫妍在玩你做我猜。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15pt;margin-top:1.55pt;height:37.55pt;width:177pt;z-index:251661312;mso-width-relative:page;mso-height-relative:page;" fillcolor="#FFFFFF [3201]" filled="t" stroked="t" coordsize="21600,21600" o:gfxdata="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hrsUB1QAAAAgBAAAPAAAAAAAAAAEAIAAAACIAAABkcnMvZG93bnJldi54bWxQSwECFAAU&#10;AAAACACHTuJA7qshw2YCAADF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杨梦露、赵希羽在图书角看书，李兴琪、王紫妍在玩你做我猜。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6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6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38735</wp:posOffset>
                </wp:positionV>
                <wp:extent cx="2317750" cy="484505"/>
                <wp:effectExtent l="4445" t="4445" r="14605" b="63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陈艺萱、杨佳伊在玩瓶盖翻翻乐，宋恬恬、邵崔钰在玩图形拼图。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75pt;margin-top:3.05pt;height:38.15pt;width:182.5pt;z-index:251664384;mso-width-relative:page;mso-height-relative:page;" fillcolor="#FFFFFF [3201]" filled="t" stroked="t" coordsize="21600,21600" o:gfxdata="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oPsRDVAAAACAEA&#10;AA8AAAAAAAAAAQAgAAAAIgAAAGRycy9kb3ducmV2LnhtbFBLAQIUABQAAAAIAIdO4kAceK/TVgIA&#10;ALkEAAAOAAAAAAAAAAEAIAAAACQ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陈艺萱、杨佳伊在玩瓶盖翻翻乐，宋恬恬、邵崔钰在玩图形拼图。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30480</wp:posOffset>
                </wp:positionV>
                <wp:extent cx="2317750" cy="484505"/>
                <wp:effectExtent l="4445" t="4445" r="14605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李子木、秦苏安、贺健宸在用雪花片搭车子。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2.4pt;height:38.15pt;width:182.5pt;z-index:251663360;mso-width-relative:page;mso-height-relative:page;" fillcolor="#FFFFFF [3201]" filled="t" stroked="t" coordsize="21600,21600" o:gfxdata="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vmL3HSAAAABgEAAA8A&#10;AAAAAAAAAQAgAAAAIgAAAGRycy9kb3ducmV2LnhtbFBLAQIUABQAAAAIAIdO4kDFncTMVgIAALkE&#10;AAAOAAAAAAAAAAEAIAAAACEBAABkcnMvZTJvRG9jLnhtbFBLBQYAAAAABgAGAFkBAADp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李子木、秦苏安、贺健宸在用雪花片搭车子。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24.6.3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猪肝没吃完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3LCJoZGlkIjoiMGM1Njc4MWRmNjVlZjM5YTQ4ZDhmNjlkZmI3NTUzODkiLCJ1c2VyQ291bnQiOjI1fQ=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EC3EEE"/>
    <w:rsid w:val="0AFF26B2"/>
    <w:rsid w:val="0B6D49E9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4FBA5EFC"/>
    <w:rsid w:val="5032428D"/>
    <w:rsid w:val="51277B58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614</Words>
  <Characters>628</Characters>
  <Lines>1</Lines>
  <Paragraphs>1</Paragraphs>
  <TotalTime>12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2024-06-03T05:59:30Z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