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2024年5月29日    星期三</w:t>
      </w:r>
      <w:bookmarkStart w:id="0" w:name="_GoBack"/>
      <w:bookmarkEnd w:id="0"/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今天户外活动我们在前操场进行跑步游戏！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ownloads/IMG_6413.JPGIMG_6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ownloads/IMG_6413.JPGIMG_64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ownloads/IMG_6414.JPGIMG_6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6414.JPGIMG_64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ownloads/IMG_6418.JPGIMG_6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6418.JPGIMG_64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ownloads/IMG_6422.JPGIMG_6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6422.JPGIMG_64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ownloads/IMG_6425.JPGIMG_6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6425.JPGIMG_64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ownloads/IMG_6427.JPGIMG_6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6427.JPGIMG_64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学习活动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240" w:lineRule="auto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综合：蚕豆</w:t>
      </w:r>
    </w:p>
    <w:p>
      <w:pPr>
        <w:spacing w:line="240" w:lineRule="auto"/>
        <w:ind w:firstLine="420" w:firstLineChars="200"/>
        <w:jc w:val="both"/>
        <w:rPr>
          <w:rFonts w:hint="eastAsia" w:ascii="宋体" w:hAnsi="宋体" w:eastAsia="宋体" w:cs="宋体"/>
          <w:bCs/>
          <w:color w:val="000000"/>
          <w:sz w:val="21"/>
          <w:szCs w:val="21"/>
          <w:shd w:val="clear" w:color="auto" w:fill="FFFFFF"/>
          <w:lang w:eastAsia="zh-CN"/>
        </w:rPr>
      </w:pPr>
      <w:r>
        <w:rPr>
          <w:rFonts w:hint="eastAsia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  <w:t>这是一节偏科学的综合活动。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蚕豆近长方形，中间内凹，种皮革质，青绿色，灰绿色至棕褐色，稀紫色或黑色；种脐线形，黑色，位于种子一端；豆荚较厚。本次活动引导幼儿多种方式了解蚕豆、积累对蚕豆的感官认识，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shd w:val="clear" w:color="auto" w:fill="FFFFFF"/>
        </w:rPr>
        <w:t>在剥蚕豆的过程中锻炼孩子的动手能力和肌肉的发展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shd w:val="clear" w:color="auto" w:fill="FFFFFF"/>
          <w:lang w:eastAsia="zh-CN"/>
        </w:rPr>
        <w:t>，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  <w:t>感受小手的有用和能干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shd w:val="clear" w:color="auto" w:fill="FFFFFF"/>
          <w:lang w:eastAsia="zh-CN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9" name="图片 19" descr="IMG_6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4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8" name="图片 18" descr="IMG_6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4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7" name="图片 17" descr="IMG_6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4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6" name="图片 16" descr="IMG_6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4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5" name="图片 15" descr="IMG_6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4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4" name="图片 14" descr="IMG_6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4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jc w:val="both"/>
        <w:rPr>
          <w:rFonts w:hint="default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</w:pPr>
    </w:p>
    <w:p>
      <w:pPr>
        <w:spacing w:line="240" w:lineRule="auto"/>
        <w:jc w:val="both"/>
        <w:rPr>
          <w:rFonts w:hint="default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5"/>
        <w:gridCol w:w="2595"/>
        <w:gridCol w:w="1621"/>
        <w:gridCol w:w="2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王馨悦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杨梓熠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吴琬琰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杨梓煜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梁珵恩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谢瑞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地面建构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张诗韵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成铭恩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单小岩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唐皓辰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陈生冉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付宇晨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胡心悦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蒋景昱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郭沛怡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陈之昂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鲍琳筱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董益嘉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丛天朗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李咏集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于晨栩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张文轩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</w:tbl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27EF6778"/>
    <w:rsid w:val="3DF9EABD"/>
    <w:rsid w:val="3FFD0D9A"/>
    <w:rsid w:val="4DFFD4F9"/>
    <w:rsid w:val="4FADBC64"/>
    <w:rsid w:val="65EF1059"/>
    <w:rsid w:val="77FD6C35"/>
    <w:rsid w:val="79F3583A"/>
    <w:rsid w:val="7FFBF8D9"/>
    <w:rsid w:val="9FFEBB0E"/>
    <w:rsid w:val="B6973797"/>
    <w:rsid w:val="BF738FB1"/>
    <w:rsid w:val="BFD75D7C"/>
    <w:rsid w:val="BFEB666D"/>
    <w:rsid w:val="BFED9384"/>
    <w:rsid w:val="DFF72AD4"/>
    <w:rsid w:val="F9DF3E66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3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2024-02-27T13:51:00Z</dcterms:created>
  <dc:creator>hsy.</dc:creator>
  <cp:lastModifiedBy>hsy.</cp:lastModifiedBy>
  <dcterms:modified xsi:type="dcterms:W3CDTF">2024-05-29T14:07:59Z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E9DFA9EE559F9A6B3FC656666C2309BF_43</vt:lpwstr>
  </property>
</Properties>
</file>