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2024年5月13</w:t>
      </w:r>
      <w:bookmarkStart w:id="0" w:name="_GoBack"/>
      <w:bookmarkEnd w:id="0"/>
      <w:r>
        <w:rPr>
          <w:rFonts w:hint="eastAsia"/>
          <w:lang w:val="en-US" w:eastAsia="zh-CN"/>
        </w:rPr>
        <w:t>日    星期一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今天户外活动我们在前操场进行混班游戏！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ownloads/IMG_5912.JPGIMG_5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ownloads/IMG_5912.JPGIMG_59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ownloads/IMG_5917.JPGIMG_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5917.JPGIMG_59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ownloads/IMG_5914.JPGIMG_5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5914.JPGIMG_59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ownloads/IMG_5916.JPGIMG_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5916.JPGIMG_59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ownloads/IMG_5913.JPGIMG_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ownloads/IMG_5913.JPGIMG_59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ownloads/IMG_5917.JPGIMG_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5917.JPGIMG_59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地震逃生演练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240" w:lineRule="auto"/>
        <w:ind w:firstLine="420" w:firstLineChars="200"/>
        <w:jc w:val="left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auto"/>
        </w:rPr>
        <w:t>安全无小事，防灾减灾正当时。今年5月12日是我国第16个全国防灾减灾日，随着第一声地震警报响起，幼儿在老师的有序指挥下，做到临危不乱，迅速利用各种就近物品，保护身体重要部位，躲到相对安全的桌子下或坚固的墙、三角处等地方，躲避最强震波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" name="图片 3" descr="/Users/husongyi/Downloads/IMG_5924.JPGIMG_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husongyi/Downloads/IMG_5924.JPGIMG_59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1" name="图片 11" descr="/Users/husongyi/Downloads/IMG_5928.JPGIMG_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husongyi/Downloads/IMG_5928.JPGIMG_59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6" name="图片 6" descr="/Users/husongyi/Downloads/IMG_5929.JPGIMG_5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husongyi/Downloads/IMG_5929.JPGIMG_59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5" name="图片 15" descr="/Users/husongyi/Downloads/IMG_5932.JPGIMG_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husongyi/Downloads/IMG_5932.JPGIMG_59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6" name="图片 16" descr="/Users/husongyi/Downloads/IMG_5933.JPGIMG_5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husongyi/Downloads/IMG_5933.JPGIMG_59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7" name="图片 17" descr="/Users/husongyi/Downloads/IMG_5935.JPGIMG_5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husongyi/Downloads/IMG_5935.JPGIMG_59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ind w:firstLine="420" w:firstLineChars="200"/>
        <w:jc w:val="both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default" w:asciiTheme="minorEastAsia" w:hAnsiTheme="minorEastAsia"/>
          <w:color w:val="auto"/>
          <w:lang w:val="en-US" w:eastAsia="zh-CN"/>
        </w:rPr>
        <w:t>孩子的安全是幼儿园工作的重中之重，安全无小事，防患于未然。通过此次防灾减灾专题活动，全体师生不仅掌握了防灾减灾的安全知识，同时更具备了一定的应急避险和自救自护的能力。</w:t>
      </w: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7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3DF9EABD"/>
    <w:rsid w:val="3FFD0D9A"/>
    <w:rsid w:val="4DFFD4F9"/>
    <w:rsid w:val="4FADBC64"/>
    <w:rsid w:val="65EF1059"/>
    <w:rsid w:val="77FD6C35"/>
    <w:rsid w:val="79F3583A"/>
    <w:rsid w:val="7FFBF8D9"/>
    <w:rsid w:val="9FFEBB0E"/>
    <w:rsid w:val="B6973797"/>
    <w:rsid w:val="BF738FB1"/>
    <w:rsid w:val="BFD75D7C"/>
    <w:rsid w:val="BFEB666D"/>
    <w:rsid w:val="BFED9384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6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2024-02-26T21:51:00Z</dcterms:created>
  <dc:creator>hsy.</dc:creator>
  <cp:lastModifiedBy>hsy.</cp:lastModifiedBy>
  <dcterms:modified xsi:type="dcterms:W3CDTF">2024-05-21T07:54:00Z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0FB50F7B6A2F82B551C1426657BFCA4F_43</vt:lpwstr>
  </property>
</Properties>
</file>