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2024年5月6日    星期一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今天我们我们后操场混班啦！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5" name="图片 5" descr="IMG_5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4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2" name="图片 2" descr="IMG_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49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3" name="图片 3" descr="IMG_5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4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" name="图片 4" descr="IMG_5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4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exact"/>
        <w:ind w:firstLine="420" w:firstLineChars="200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科学：小手的秘密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color w:val="0D0D0D"/>
          <w:szCs w:val="21"/>
        </w:rPr>
      </w:pPr>
      <w:r>
        <w:rPr>
          <w:rFonts w:ascii="宋体" w:hAnsi="宋体" w:cs="宋体"/>
          <w:kern w:val="0"/>
          <w:szCs w:val="21"/>
        </w:rPr>
        <w:t>这是一节观察小手的科学活动，手有五只手指，包括有三节的食指、中指、无名指、指（又名尾指），以及只有两节的拇指。五指之尖有指甲，而且各有长短。手掌的中心称为掌心，而掌心中有掌纹，手指头上有指纹，手背上没有纹路、有细毛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ascii="宋体" w:hAnsi="宋体" w:cs="宋体"/>
          <w:kern w:val="0"/>
          <w:szCs w:val="21"/>
        </w:rPr>
        <w:t>本次活动旨在让幼儿在玩一玩、说一说的过程中进一步了解手的特征及作用，从而喜爱小手。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1" name="图片 11" descr="IMG_5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46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IMG_5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4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9" name="图片 9" descr="IMG_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4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8" name="图片 8" descr="IMG_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4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7" name="图片 7" descr="IMG_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4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6" name="图片 6" descr="IMG_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47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rPr>
          <w:rFonts w:hint="eastAsia"/>
        </w:rPr>
      </w:pP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桌面建构区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桌面建构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图书角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bookmarkStart w:id="0" w:name="_GoBack"/>
            <w:bookmarkEnd w:id="0"/>
          </w:p>
        </w:tc>
      </w:tr>
    </w:tbl>
    <w:p>
      <w:pPr>
        <w:jc w:val="both"/>
        <w:rPr>
          <w:rFonts w:hint="eastAsia" w:asciiTheme="minorEastAsia" w:hAnsiTheme="minorEastAsia" w:eastAsiaTheme="minorEastAsia"/>
          <w:color w:val="0070C0"/>
          <w:lang w:val="en-US" w:eastAsia="zh-CN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109533BA"/>
    <w:rsid w:val="2BFD7235"/>
    <w:rsid w:val="3DF9EABD"/>
    <w:rsid w:val="3FFD0D9A"/>
    <w:rsid w:val="4DFFD4F9"/>
    <w:rsid w:val="4FADBC64"/>
    <w:rsid w:val="65EF1059"/>
    <w:rsid w:val="6DF76866"/>
    <w:rsid w:val="77FD6C35"/>
    <w:rsid w:val="79F3583A"/>
    <w:rsid w:val="7D45C57B"/>
    <w:rsid w:val="9FFEBB0E"/>
    <w:rsid w:val="A76FDECE"/>
    <w:rsid w:val="B6973797"/>
    <w:rsid w:val="BF738FB1"/>
    <w:rsid w:val="BFD75D7C"/>
    <w:rsid w:val="BFEB666D"/>
    <w:rsid w:val="BFED9384"/>
    <w:rsid w:val="FB9F31F5"/>
    <w:rsid w:val="FD571BC7"/>
    <w:rsid w:val="FDD2E7C7"/>
    <w:rsid w:val="FDF7ADE4"/>
    <w:rsid w:val="FDFF44B4"/>
    <w:rsid w:val="FEFB6FD7"/>
    <w:rsid w:val="FFA7DBBE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26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2024-02-29T05:51:00Z</dcterms:created>
  <dc:creator>hsy.</dc:creator>
  <cp:lastModifiedBy>hsy.</cp:lastModifiedBy>
  <dcterms:modified xsi:type="dcterms:W3CDTF">2024-05-26T16:11:51Z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0E53F36CCCB775C218E8526600E7024C_43</vt:lpwstr>
  </property>
</Properties>
</file>