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西阆苑小二班班级动态</w:t>
      </w:r>
    </w:p>
    <w:p>
      <w:pPr>
        <w:spacing w:line="360" w:lineRule="auto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2024年5月27日    星期一</w:t>
      </w:r>
    </w:p>
    <w:p>
      <w:pPr>
        <w:spacing w:line="360" w:lineRule="auto"/>
        <w:jc w:val="center"/>
        <w:rPr>
          <w:rFonts w:hint="eastAsia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 xml:space="preserve">01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户外活动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ind w:firstLine="42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今天户外活动我们在前操场进行跑步游戏！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4"/>
        <w:gridCol w:w="2854"/>
        <w:gridCol w:w="28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2" name="图片 2" descr="/Users/husongyi/Downloads/IMG_6364.JPGIMG_6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husongyi/Downloads/IMG_6364.JPGIMG_636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2" name="图片 12" descr="/Users/husongyi/Downloads/IMG_6365.JPGIMG_6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husongyi/Downloads/IMG_6365.JPGIMG_636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9" name="图片 9" descr="/Users/husongyi/Downloads/IMG_6368.JPGIMG_6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husongyi/Downloads/IMG_6368.JPGIMG_636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0" name="图片 10" descr="/Users/husongyi/Downloads/IMG_6370.JPGIMG_6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husongyi/Downloads/IMG_6370.JPGIMG_637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8" name="图片 8" descr="/Users/husongyi/Downloads/IMG_6371.JPGIMG_6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husongyi/Downloads/IMG_6371.JPGIMG_637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13" name="图片 13" descr="/Users/husongyi/Downloads/IMG_6373.JPGIMG_6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husongyi/Downloads/IMG_6373.JPGIMG_637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5"/>
        <w:gridCol w:w="2595"/>
        <w:gridCol w:w="1621"/>
        <w:gridCol w:w="26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王馨悦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美工区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杨梓熠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科探区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吴琬琰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杨梓煜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角色区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梁珵恩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建构区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谢瑞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地面建构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张诗韵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成铭恩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益智区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单小岩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万能工匠区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唐皓辰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自然角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陈生冉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科探区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付宇晨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建构区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胡心悦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自然角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蒋景昱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郭沛怡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陈之昂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益智区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鲍琳筱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科探区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董益嘉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美工区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丛天朗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美工区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李咏集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美工区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于晨栩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角色区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张文轩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益智区</w:t>
            </w:r>
          </w:p>
        </w:tc>
      </w:tr>
    </w:tbl>
    <w:p>
      <w:pPr>
        <w:jc w:val="left"/>
        <w:rPr>
          <w:rFonts w:hint="default" w:asciiTheme="minorEastAsia" w:hAnsiTheme="minorEastAsia"/>
          <w:b/>
          <w:bCs/>
          <w:color w:val="auto"/>
          <w:lang w:val="en-US" w:eastAsia="zh-CN"/>
        </w:rPr>
      </w:pP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left"/>
              <w:rPr>
                <w:rFonts w:hint="default" w:asciiTheme="minorEastAsia" w:hAnsiTheme="minorEastAsia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/>
                <w:bCs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1" name="图片 11" descr="IMG_6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635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/>
                <w:bCs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7" name="图片 7" descr="IMG_6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635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/>
                <w:bCs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6" name="图片 6" descr="IMG_6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635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left"/>
              <w:rPr>
                <w:rFonts w:hint="default" w:asciiTheme="minorEastAsia" w:hAnsiTheme="minorEastAsia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/>
                <w:bCs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5" name="图片 5" descr="IMG_6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635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/>
                <w:bCs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3" name="图片 3" descr="IMG_6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636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/>
                <w:bCs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4" name="图片 4" descr="IMG_6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635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left"/>
        <w:rPr>
          <w:rFonts w:hint="default" w:asciiTheme="minorEastAsia" w:hAnsiTheme="minorEastAsia"/>
          <w:b/>
          <w:bCs/>
          <w:color w:val="auto"/>
          <w:lang w:val="en-US" w:eastAsia="zh-CN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8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27EF6778"/>
    <w:rsid w:val="3DF9EABD"/>
    <w:rsid w:val="3FFD0D9A"/>
    <w:rsid w:val="4DFFD4F9"/>
    <w:rsid w:val="4FADBC64"/>
    <w:rsid w:val="65EF1059"/>
    <w:rsid w:val="77FD6C35"/>
    <w:rsid w:val="79F3583A"/>
    <w:rsid w:val="7FFBF8D9"/>
    <w:rsid w:val="9FFEBB0E"/>
    <w:rsid w:val="B6973797"/>
    <w:rsid w:val="BF738FB1"/>
    <w:rsid w:val="BFD75D7C"/>
    <w:rsid w:val="BFEB666D"/>
    <w:rsid w:val="BFED9384"/>
    <w:rsid w:val="F9DF3E66"/>
    <w:rsid w:val="FB9F31F5"/>
    <w:rsid w:val="FDFF44B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1</Pages>
  <Words>0</Words>
  <Characters>0</Characters>
  <Lines>1</Lines>
  <Paragraphs>1</Paragraphs>
  <TotalTime>5</TotalTime>
  <ScaleCrop>false</ScaleCrop>
  <LinksUpToDate>false</LinksUpToDate>
  <CharactersWithSpaces>0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2024-02-27T05:51:00Z</dcterms:created>
  <dc:creator>hsy.</dc:creator>
  <cp:lastModifiedBy>hsy.</cp:lastModifiedBy>
  <dcterms:modified xsi:type="dcterms:W3CDTF">2024-05-27T13:31:40Z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387AF3C6E58D8B690E17546663368BF7_43</vt:lpwstr>
  </property>
</Properties>
</file>