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西阆苑小二班班级动态</w:t>
      </w:r>
    </w:p>
    <w:p>
      <w:pPr>
        <w:spacing w:line="360" w:lineRule="auto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2024年5月17日    星期五</w:t>
      </w:r>
      <w:bookmarkStart w:id="0" w:name="_GoBack"/>
      <w:bookmarkEnd w:id="0"/>
    </w:p>
    <w:p>
      <w:pPr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 xml:space="preserve">01 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户外活动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ind w:firstLine="42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今天户外活动我们在前操场进行混班游戏！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4"/>
        <w:gridCol w:w="2854"/>
        <w:gridCol w:w="28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54" w:type="dxa"/>
          </w:tcPr>
          <w:p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4175" cy="1240155"/>
                  <wp:effectExtent l="0" t="0" r="22225" b="4445"/>
                  <wp:docPr id="2" name="图片 2" descr="/Users/husongyi/Downloads/IMG_5912.JPGIMG_5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husongyi/Downloads/IMG_5912.JPGIMG_59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24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4" w:type="dxa"/>
          </w:tcPr>
          <w:p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12" name="图片 12" descr="/Users/husongyi/Downloads/IMG_5917.JPGIMG_5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husongyi/Downloads/IMG_5917.JPGIMG_59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4" w:type="dxa"/>
          </w:tcPr>
          <w:p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6395" cy="1227455"/>
                  <wp:effectExtent l="0" t="0" r="14605" b="17145"/>
                  <wp:docPr id="9" name="图片 9" descr="/Users/husongyi/Downloads/IMG_5914.JPGIMG_5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husongyi/Downloads/IMG_5914.JPGIMG_59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395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54" w:type="dxa"/>
          </w:tcPr>
          <w:p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10" name="图片 10" descr="/Users/husongyi/Downloads/IMG_5916.JPGIMG_5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husongyi/Downloads/IMG_5916.JPGIMG_59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4" w:type="dxa"/>
          </w:tcPr>
          <w:p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4175" cy="1240155"/>
                  <wp:effectExtent l="0" t="0" r="22225" b="4445"/>
                  <wp:docPr id="8" name="图片 8" descr="/Users/husongyi/Downloads/IMG_5913.JPGIMG_5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husongyi/Downloads/IMG_5913.JPGIMG_59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24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4" w:type="dxa"/>
          </w:tcPr>
          <w:p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6395" cy="1227455"/>
                  <wp:effectExtent l="0" t="0" r="14605" b="17145"/>
                  <wp:docPr id="13" name="图片 13" descr="/Users/husongyi/Downloads/IMG_5917.JPGIMG_5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husongyi/Downloads/IMG_5917.JPGIMG_59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395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2</w:t>
      </w:r>
      <w:r>
        <w:rPr>
          <w:rFonts w:hint="eastAsia" w:asciiTheme="minorEastAsia" w:hAnsiTheme="minorEastAsia"/>
          <w:b/>
          <w:color w:val="0070C0"/>
        </w:rPr>
        <w:t xml:space="preserve"> 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地震逃生演练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spacing w:line="240" w:lineRule="auto"/>
        <w:ind w:firstLine="420" w:firstLineChars="200"/>
        <w:jc w:val="left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auto"/>
        </w:rPr>
        <w:t>安全无小事，防灾减灾正当时。今年5月12日是我国第16个全国防灾减灾日，随着第一声地震警报响起，幼儿在老师的有序指挥下，做到临危不乱，迅速利用各种就近物品，保护身体重要部位，躲到相对安全的桌子下或坚固的墙、三角处等地方，躲避最强震波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4"/>
        <w:gridCol w:w="2854"/>
        <w:gridCol w:w="28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54" w:type="dxa"/>
          </w:tcPr>
          <w:p>
            <w:pPr>
              <w:spacing w:line="240" w:lineRule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54175" cy="1240155"/>
                  <wp:effectExtent l="0" t="0" r="22225" b="4445"/>
                  <wp:docPr id="3" name="图片 3" descr="/Users/husongyi/Downloads/IMG_5924.JPGIMG_5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husongyi/Downloads/IMG_5924.JPGIMG_592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24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4" w:type="dxa"/>
          </w:tcPr>
          <w:p>
            <w:pPr>
              <w:spacing w:line="240" w:lineRule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36395" cy="1227455"/>
                  <wp:effectExtent l="0" t="0" r="14605" b="17145"/>
                  <wp:docPr id="11" name="图片 11" descr="/Users/husongyi/Downloads/IMG_5928.JPGIMG_5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husongyi/Downloads/IMG_5928.JPGIMG_592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395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4" w:type="dxa"/>
          </w:tcPr>
          <w:p>
            <w:pPr>
              <w:spacing w:line="240" w:lineRule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36395" cy="1227455"/>
                  <wp:effectExtent l="0" t="0" r="14605" b="17145"/>
                  <wp:docPr id="6" name="图片 6" descr="/Users/husongyi/Downloads/IMG_5929.JPGIMG_5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husongyi/Downloads/IMG_5929.JPGIMG_592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395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54" w:type="dxa"/>
          </w:tcPr>
          <w:p>
            <w:pPr>
              <w:spacing w:line="240" w:lineRule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15" name="图片 15" descr="/Users/husongyi/Downloads/IMG_5932.JPGIMG_5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husongyi/Downloads/IMG_5932.JPGIMG_593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4" w:type="dxa"/>
          </w:tcPr>
          <w:p>
            <w:pPr>
              <w:spacing w:line="240" w:lineRule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16" name="图片 16" descr="/Users/husongyi/Downloads/IMG_5933.JPGIMG_5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husongyi/Downloads/IMG_5933.JPGIMG_593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4" w:type="dxa"/>
          </w:tcPr>
          <w:p>
            <w:pPr>
              <w:spacing w:line="240" w:lineRule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36395" cy="1227455"/>
                  <wp:effectExtent l="0" t="0" r="14605" b="17145"/>
                  <wp:docPr id="17" name="图片 17" descr="/Users/husongyi/Downloads/IMG_5935.JPGIMG_5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husongyi/Downloads/IMG_5935.JPGIMG_593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395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40" w:lineRule="auto"/>
        <w:ind w:firstLine="420" w:firstLineChars="200"/>
        <w:jc w:val="both"/>
        <w:rPr>
          <w:rFonts w:hint="default" w:asciiTheme="minorEastAsia" w:hAnsiTheme="minorEastAsia"/>
          <w:color w:val="auto"/>
          <w:lang w:val="en-US" w:eastAsia="zh-CN"/>
        </w:rPr>
      </w:pPr>
      <w:r>
        <w:rPr>
          <w:rFonts w:hint="default" w:asciiTheme="minorEastAsia" w:hAnsiTheme="minorEastAsia"/>
          <w:color w:val="auto"/>
          <w:lang w:val="en-US" w:eastAsia="zh-CN"/>
        </w:rPr>
        <w:t>孩子的安全是幼儿园工作的重中之重，安全无小事，防患于未然。通过此次防灾减灾专题活动，全体师生不仅掌握了防灾减灾的安全知识，同时更具备了一定的应急避险和自救自护的能力。</w:t>
      </w:r>
    </w:p>
    <w:p>
      <w:pPr>
        <w:jc w:val="left"/>
        <w:rPr>
          <w:rFonts w:hint="default" w:asciiTheme="minorEastAsia" w:hAnsiTheme="minorEastAsia"/>
          <w:b/>
          <w:bCs/>
          <w:color w:val="auto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562850" cy="10708005"/>
          <wp:effectExtent l="19050" t="0" r="0" b="0"/>
          <wp:wrapNone/>
          <wp:docPr id="1" name="图片 0" descr="190105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190105002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0707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B9F31F5"/>
    <w:rsid w:val="000247F1"/>
    <w:rsid w:val="00182653"/>
    <w:rsid w:val="001F73DF"/>
    <w:rsid w:val="002829D1"/>
    <w:rsid w:val="002F2132"/>
    <w:rsid w:val="00316607"/>
    <w:rsid w:val="003545C7"/>
    <w:rsid w:val="004B4B79"/>
    <w:rsid w:val="007B1088"/>
    <w:rsid w:val="00896472"/>
    <w:rsid w:val="009844E0"/>
    <w:rsid w:val="009B69B2"/>
    <w:rsid w:val="00A40F81"/>
    <w:rsid w:val="00A6385D"/>
    <w:rsid w:val="00BC25C8"/>
    <w:rsid w:val="00BD60C9"/>
    <w:rsid w:val="00BE208D"/>
    <w:rsid w:val="00C0143E"/>
    <w:rsid w:val="00C020E2"/>
    <w:rsid w:val="00C408CB"/>
    <w:rsid w:val="00D22C25"/>
    <w:rsid w:val="00DC15A9"/>
    <w:rsid w:val="00DE136A"/>
    <w:rsid w:val="00E67870"/>
    <w:rsid w:val="00E87FAA"/>
    <w:rsid w:val="00F06B3C"/>
    <w:rsid w:val="00F169C1"/>
    <w:rsid w:val="03E1E061"/>
    <w:rsid w:val="3DF9EABD"/>
    <w:rsid w:val="3FB572F1"/>
    <w:rsid w:val="3FFD0D9A"/>
    <w:rsid w:val="4DFFD4F9"/>
    <w:rsid w:val="4FADBC64"/>
    <w:rsid w:val="65EF1059"/>
    <w:rsid w:val="77FD6C35"/>
    <w:rsid w:val="79F3583A"/>
    <w:rsid w:val="7FFBF8D9"/>
    <w:rsid w:val="9FFEBB0E"/>
    <w:rsid w:val="B6973797"/>
    <w:rsid w:val="BF738FB1"/>
    <w:rsid w:val="BFD75D7C"/>
    <w:rsid w:val="BFEB666D"/>
    <w:rsid w:val="BFED9384"/>
    <w:rsid w:val="FB9F31F5"/>
    <w:rsid w:val="FDFF44B4"/>
    <w:rsid w:val="FFE5D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husongyi/Library/Containers/com.kingsoft.wpsoffice.mac/Data/.kingsoft/office6/templates/download/d00267f0-9bd1-47bd-bed7-af3cbe9838f4/&#20449;&#32440;&#31616;&#32422;&#22797;&#21476;&#40644;&#33394;&#36793;&#2669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信纸简约复古黄色边框.docx</Template>
  <Pages>1</Pages>
  <Words>0</Words>
  <Characters>0</Characters>
  <Lines>1</Lines>
  <Paragraphs>1</Paragraphs>
  <TotalTime>6</TotalTime>
  <ScaleCrop>false</ScaleCrop>
  <LinksUpToDate>false</LinksUpToDate>
  <CharactersWithSpaces>0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2024-02-27T05:51:00Z</dcterms:created>
  <dc:creator>hsy.</dc:creator>
  <cp:lastModifiedBy>hsy.</cp:lastModifiedBy>
  <dcterms:modified xsi:type="dcterms:W3CDTF">2024-05-31T09:00:03Z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KSOTemplateUUID">
    <vt:lpwstr>v1.0_mb_RzDL9rfM0tpHVVL8UxkCyw==</vt:lpwstr>
  </property>
  <property fmtid="{D5CDD505-2E9C-101B-9397-08002B2CF9AE}" pid="4" name="ICV">
    <vt:lpwstr>39788649AA388E74132159667E60B1AA_43</vt:lpwstr>
  </property>
</Properties>
</file>