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西阆苑小二班班级动态</w:t>
      </w:r>
    </w:p>
    <w:p>
      <w:pPr>
        <w:spacing w:line="360" w:lineRule="auto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2024年5月24日    星期五</w:t>
      </w:r>
    </w:p>
    <w:p>
      <w:pPr>
        <w:spacing w:line="360" w:lineRule="auto"/>
        <w:jc w:val="center"/>
        <w:rPr>
          <w:rFonts w:hint="eastAsia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 xml:space="preserve">01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户外活动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ind w:firstLine="42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今天户外活动我们在前操场进行跑步游戏！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4"/>
        <w:gridCol w:w="2854"/>
        <w:gridCol w:w="281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2" name="图片 2" descr="/Users/husongyi/Downloads/IMG_6262.JPGIMG_6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husongyi/Downloads/IMG_6262.JPGIMG_626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2" name="图片 12" descr="/Users/husongyi/Downloads/IMG_6263.JPGIMG_6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husongyi/Downloads/IMG_6263.JPGIMG_626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9" name="图片 9" descr="/Users/husongyi/Downloads/IMG_6264.JPGIMG_6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husongyi/Downloads/IMG_6264.JPGIMG_626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0" name="图片 10" descr="/Users/husongyi/Downloads/IMG_6268.JPGIMG_6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husongyi/Downloads/IMG_6268.JPGIMG_626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8" name="图片 8" descr="/Users/husongyi/Downloads/IMG_6265.JPGIMG_6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husongyi/Downloads/IMG_6265.JPGIMG_626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13" name="图片 13" descr="/Users/husongyi/Downloads/IMG_6283.JPGIMG_6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husongyi/Downloads/IMG_6283.JPGIMG_628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default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学习活动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jc w:val="left"/>
        <w:rPr>
          <w:rFonts w:hint="default" w:asciiTheme="minorEastAsia" w:hAnsiTheme="minorEastAsia"/>
          <w:b/>
          <w:bCs/>
          <w:color w:val="auto"/>
          <w:lang w:val="en-US" w:eastAsia="zh-CN"/>
        </w:rPr>
      </w:pPr>
    </w:p>
    <w:p>
      <w:pPr>
        <w:ind w:firstLine="420" w:firstLineChars="200"/>
        <w:jc w:val="left"/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半日活动；第一次制作</w:t>
      </w:r>
    </w:p>
    <w:p>
      <w:pPr>
        <w:ind w:firstLine="420" w:firstLineChars="20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这是一节设计类的制作活动，五月孩子们迎来了我园的巧手节。本次巧手节我们将引导幼儿从“露营”的制作主题入手，选择一种露营工具开展小制作活动。本次活动主要引导幼儿先设想巧手节中准备制作的物体形象、所需材料及制作过程，并用语言在集体面前大胆讲述，使孩子的思路更清晰。在家长的引导下积累了物体的表象，确定了制作的物体，并收集资料进行制作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6" name="图片 16" descr="IMG_6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628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5" name="图片 15" descr="IMG_6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629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14" name="图片 14" descr="IMG_6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629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19" name="图片 19" descr="IMG_6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630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18" name="图片 18" descr="IMG_6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631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17" name="图片 17" descr="IMG_6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631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26" name="图片 26" descr="IMG_6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631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25" name="图片 25" descr="IMG_6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631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24" name="图片 24" descr="IMG_6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631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23" name="图片 23" descr="IMG_6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631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22" name="图片 22" descr="IMG_6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632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21" name="图片 21" descr="IMG_6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632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8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27EF6778"/>
    <w:rsid w:val="3DF9EABD"/>
    <w:rsid w:val="3FFD0D9A"/>
    <w:rsid w:val="4DFFD4F9"/>
    <w:rsid w:val="4FADBC64"/>
    <w:rsid w:val="65EF1059"/>
    <w:rsid w:val="77FD6C35"/>
    <w:rsid w:val="79F3583A"/>
    <w:rsid w:val="7FAF1498"/>
    <w:rsid w:val="7FFBF8D9"/>
    <w:rsid w:val="9FFEBB0E"/>
    <w:rsid w:val="B6973797"/>
    <w:rsid w:val="BF738FB1"/>
    <w:rsid w:val="BFD75D7C"/>
    <w:rsid w:val="BFEB666D"/>
    <w:rsid w:val="BFED9384"/>
    <w:rsid w:val="F9DF3E66"/>
    <w:rsid w:val="FB9F31F5"/>
    <w:rsid w:val="FDFF44B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4" Type="http://schemas.openxmlformats.org/officeDocument/2006/relationships/fontTable" Target="fontTable.xml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1</Pages>
  <Words>0</Words>
  <Characters>0</Characters>
  <Lines>1</Lines>
  <Paragraphs>1</Paragraphs>
  <TotalTime>2</TotalTime>
  <ScaleCrop>false</ScaleCrop>
  <LinksUpToDate>false</LinksUpToDate>
  <CharactersWithSpaces>0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2024-02-27T05:51:00Z</dcterms:created>
  <dc:creator>hsy.</dc:creator>
  <cp:lastModifiedBy>hsy.</cp:lastModifiedBy>
  <dcterms:modified xsi:type="dcterms:W3CDTF">2024-05-27T13:44:15Z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EAF66E43799150B1AF1D54667544FF0F_43</vt:lpwstr>
  </property>
</Properties>
</file>