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40520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713740" cy="713740"/>
            <wp:effectExtent l="0" t="0" r="10160" b="10160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31240" cy="1144905"/>
            <wp:effectExtent l="0" t="0" r="10160" b="107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1514" b="5619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今日星期一，共有20人来园，2人请假。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115"/>
        <w:gridCol w:w="1267"/>
        <w:gridCol w:w="1233"/>
        <w:gridCol w:w="809"/>
        <w:gridCol w:w="810"/>
        <w:gridCol w:w="829"/>
        <w:gridCol w:w="1454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267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23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448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454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11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88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7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82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454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⭕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13点20睡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⭕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咳嗽、吐痰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3" name="图片 3" descr="IMG_9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0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0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9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0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9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0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0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9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0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美术：可爱的寄居蟹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观察寄居蟹，了解寄居蟹的换壳过程。观察寄居蟹，感受寄居蟹贝壳的形状和花纹的美感，运用线描的方式表现寄居蟹的外形。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98955" cy="1400175"/>
                  <wp:effectExtent l="0" t="0" r="0" b="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69745" cy="1400175"/>
                  <wp:effectExtent l="0" t="0" r="0" b="0"/>
                  <wp:docPr id="1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7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29740" cy="1400175"/>
                  <wp:effectExtent l="0" t="0" r="0" b="0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260" r="8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6" name="图片 16" descr="IMG_90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04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9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0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5" name="图片 15" descr="IMG_90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043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3LCJoZGlkIjoiZjVhNGJiMWVmZTg4ZjFhYWZhYWFiMzBkODkwYWRkZmUiLCJ1c2VyQ291bnQiOjEwN30="/>
  </w:docVars>
  <w:rsids>
    <w:rsidRoot w:val="FDDFC22F"/>
    <w:rsid w:val="002F43F3"/>
    <w:rsid w:val="005E3388"/>
    <w:rsid w:val="00BA7A8E"/>
    <w:rsid w:val="02373186"/>
    <w:rsid w:val="031B6DD5"/>
    <w:rsid w:val="03230903"/>
    <w:rsid w:val="03EF5BA2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0FCB5929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86A7C00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260859"/>
    <w:rsid w:val="39677231"/>
    <w:rsid w:val="39AFA0C9"/>
    <w:rsid w:val="39D7D09D"/>
    <w:rsid w:val="39EF870C"/>
    <w:rsid w:val="3A411471"/>
    <w:rsid w:val="3A75471B"/>
    <w:rsid w:val="3AE31790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1377422"/>
    <w:rsid w:val="42593DD1"/>
    <w:rsid w:val="42D64C2A"/>
    <w:rsid w:val="434D0A4D"/>
    <w:rsid w:val="43FF65AC"/>
    <w:rsid w:val="4436287C"/>
    <w:rsid w:val="44535E86"/>
    <w:rsid w:val="45216F31"/>
    <w:rsid w:val="4696680A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3FA1377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2FB43FF"/>
    <w:rsid w:val="64A5275E"/>
    <w:rsid w:val="65954C03"/>
    <w:rsid w:val="65D74060"/>
    <w:rsid w:val="67033D94"/>
    <w:rsid w:val="676100F8"/>
    <w:rsid w:val="67A0736B"/>
    <w:rsid w:val="6AC06692"/>
    <w:rsid w:val="6B453F5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9C3495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487</Words>
  <Characters>509</Characters>
  <Lines>1</Lines>
  <Paragraphs>1</Paragraphs>
  <TotalTime>0</TotalTime>
  <ScaleCrop>false</ScaleCrop>
  <LinksUpToDate>false</LinksUpToDate>
  <CharactersWithSpaces>511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陈丶清凉</cp:lastModifiedBy>
  <cp:lastPrinted>2024-05-09T00:01:00Z</cp:lastPrinted>
  <dcterms:modified xsi:type="dcterms:W3CDTF">2024-05-21T05:19:54Z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