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31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</w:rPr>
        <w:drawing>
          <wp:inline distT="0" distB="0" distL="0" distR="0">
            <wp:extent cx="2879725" cy="1439545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今天是星期五，一周即将结束，明天孩子们也将迎来属于他们的节日--六一儿童节！孩子们非常的兴奋，宝贝们穿着漂亮、帅气的服装来到的了幼儿园，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任俊晟、南羽晞、徐佑恒、马筱萌、王韵涵、林清姝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还穿上了美美的古风服饰，带来了不一样的感觉。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今天共来园16人，4人请假。期待他们早日回园哦！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0531_08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31_0830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40531_08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31_083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0531_08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31_0830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1" w:firstLineChars="100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半日活动：品古韵，润童心 ——六一国风游园会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ascii="宋体" w:hAnsi="宋体" w:eastAsia="宋体" w:cs="宋体"/>
          <w:sz w:val="21"/>
          <w:szCs w:val="21"/>
        </w:rPr>
        <w:t>随着中国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民族文化自信的增强</w:t>
      </w:r>
      <w:r>
        <w:rPr>
          <w:rFonts w:ascii="宋体" w:hAnsi="宋体" w:eastAsia="宋体" w:cs="宋体"/>
          <w:sz w:val="21"/>
          <w:szCs w:val="21"/>
        </w:rPr>
        <w:t>，中华民族传统文化正逐渐受到越来越多人的关注和喜爱。幼儿园作为孩子们启蒙教育的重要场所，有责任和义务传承和弘扬中华优秀传统文化。因此，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我们将在六一儿童节期间</w:t>
      </w:r>
      <w:r>
        <w:rPr>
          <w:rFonts w:ascii="宋体" w:hAnsi="宋体" w:eastAsia="宋体" w:cs="宋体"/>
          <w:sz w:val="21"/>
          <w:szCs w:val="21"/>
        </w:rPr>
        <w:t>举办一场主题为“品古韵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润童心”的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国风</w:t>
      </w:r>
      <w:r>
        <w:rPr>
          <w:rFonts w:ascii="宋体" w:hAnsi="宋体" w:eastAsia="宋体" w:cs="宋体"/>
          <w:sz w:val="21"/>
          <w:szCs w:val="21"/>
        </w:rPr>
        <w:t>游园会活动，旨在通过游园会的形式，让孩子们在游戏中感受传统文化的魅力，培养他们对传统文化的兴趣与热爱。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3C0D15CB29D4B966AF0C7499E523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C0D15CB29D4B966AF0C7499E52351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4F0A37A04049807DE521B35EF1DAB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F0A37A04049807DE521B35EF1DAB8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06B3345BF3299C29C6BFAFB621561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6B3345BF3299C29C6BFAFB621561D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08BA707931F9DD7D7DD200643D8A1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8BA707931F9DD7D7DD200643D8A1DA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9B8015F11E1030ECDA4D0957EDFE3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B8015F11E1030ECDA4D0957EDFE3C2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0574C37674610AB52566E64767CD9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74C37674610AB52566E64767CD91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B4E5B1C575B54830DCC6DB8D6882D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4E5B1C575B54830DCC6DB8D6882D6E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DAECD1CB12F1C4937430C47844D6F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ECD1CB12F1C4937430C47844D6F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40531_1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531_1117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40531_1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531_1117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40531_1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531_1117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2" w:firstLineChars="200"/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pStyle w:val="22"/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1.今天是星期五，我们不开展全托不夜宿班活动。另外所有被褥会进行打包，请大家拿回去洗一洗、晒一晒。请接送的家长提前五分钟来拿被褥哦！</w:t>
      </w:r>
    </w:p>
    <w:p>
      <w:pPr>
        <w:pStyle w:val="22"/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2.明天是六一儿童节，幼儿园为小朋友们精心准备了六一游园会和礼物，期待宝贝们回家后开心和家人分享哦！</w:t>
      </w:r>
    </w:p>
    <w:p>
      <w:pPr>
        <w:pStyle w:val="22"/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3.《快乐家园》今天也将发放回家，请大家填写好五月份的内容于周一早晨带来！</w:t>
      </w:r>
    </w:p>
    <w:p>
      <w:pPr>
        <w:pStyle w:val="22"/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谢谢配合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MTA1LCJoZGlkIjoiZjFmZWIzNDg2MmIzZjExOTIzMmViNTBmYTMwYTk0ZWYiLCJ1c2VyQ291bnQiOjE4fQ==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AE10339"/>
    <w:rsid w:val="0BC80F11"/>
    <w:rsid w:val="0DD342C6"/>
    <w:rsid w:val="0E570FF3"/>
    <w:rsid w:val="0E672DF3"/>
    <w:rsid w:val="0F190578"/>
    <w:rsid w:val="10B30067"/>
    <w:rsid w:val="112540E8"/>
    <w:rsid w:val="11CB3AC2"/>
    <w:rsid w:val="11FD9232"/>
    <w:rsid w:val="12E21C96"/>
    <w:rsid w:val="132D07EF"/>
    <w:rsid w:val="14C57350"/>
    <w:rsid w:val="1528654B"/>
    <w:rsid w:val="155773A5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1F385D6C"/>
    <w:rsid w:val="206936D5"/>
    <w:rsid w:val="214E09D6"/>
    <w:rsid w:val="2164721B"/>
    <w:rsid w:val="21CB6D00"/>
    <w:rsid w:val="220C49FD"/>
    <w:rsid w:val="23776B7D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5D0328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3E215A7"/>
    <w:rsid w:val="548D2FEE"/>
    <w:rsid w:val="56BF6C25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624691"/>
    <w:rsid w:val="65954C03"/>
    <w:rsid w:val="65D26342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203934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11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2024-05-31T05:18:26Z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