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邹梓宁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充分的户外活动有助于孩子的身体健康，发展各项运动机能，今天我们一起在户外玩了沙水游戏。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2730" cy="2094230"/>
                  <wp:effectExtent l="0" t="0" r="11430" b="8890"/>
                  <wp:docPr id="14" name="图片 14" descr="IMG_20240528_09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528_0909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270" cy="2096135"/>
                  <wp:effectExtent l="0" t="0" r="8890" b="6985"/>
                  <wp:docPr id="15" name="图片 15" descr="C:/Users/张文婷/AppData/Local/Temp/picturecompress_202405281337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05281337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看我把沙子放进去，然后再倒水，沙子一下就被冲走了，像水一样会动起来！</w:t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我在下面挖了一个大洞洞，这样就有很多的水可以进来啦！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72715" cy="2004695"/>
                  <wp:effectExtent l="0" t="0" r="9525" b="6985"/>
                  <wp:docPr id="16" name="图片 16" descr="C:/Users/张文婷/AppData/Local/Temp/picturecompress_202405281338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05281338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3505" cy="1982470"/>
                  <wp:effectExtent l="0" t="0" r="8255" b="13970"/>
                  <wp:docPr id="17" name="图片 17" descr="C:/Users/张文婷/AppData/Local/Temp/picturecompress_202405281338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05281338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我们俩一起合作挖沙，我们挖了一桶沙子，又拎过来一桶水，不过水好重呀，我们休息一下。</w:t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我们两个在一起堆城堡，堆的很高很高，还把水道上的沙子清理出去很多。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二、集体教学活动——综合：蚕豆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这是一节偏科学的综合活动。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蚕豆近长方形，中间内凹，种皮革质，青绿色，灰绿色至棕褐色，稀紫色或黑色；种脐线形，黑色，位于种子一端；豆荚较厚。本次活动引导幼儿多种方式了解蚕豆、积累对蚕豆的感官认识，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</w:rPr>
        <w:t>在剥蚕豆的过程中锻炼孩子的动手能力和肌肉的发展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shd w:val="clear" w:color="auto" w:fill="FFFFFF"/>
          <w:lang w:val="en-US" w:eastAsia="zh-CN"/>
        </w:rPr>
        <w:t>感受小手的有用和能干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6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0025" cy="2054860"/>
                  <wp:effectExtent l="0" t="0" r="3175" b="2540"/>
                  <wp:docPr id="20" name="图片 20" descr="C:/Users/张文婷/AppData/Local/Temp/picturecompress_20240528133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0528133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7950" cy="1986280"/>
                  <wp:effectExtent l="0" t="0" r="3810" b="10160"/>
                  <wp:docPr id="19" name="图片 19" descr="C:/Users/张文婷/AppData/Local/Temp/picturecompress_202405281339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05281339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老师你看，蚕豆荚上有红色和黑色的点点呢！</w:t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我发现了豆荚两头有尖尖的尾巴，上面有粗粗的尾巴。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01265" cy="1875790"/>
                  <wp:effectExtent l="0" t="0" r="13335" b="13970"/>
                  <wp:docPr id="18" name="图片 18" descr="C:/Users/张文婷/AppData/Local/Temp/picturecompress_202405281339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05281339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4290" cy="1931035"/>
                  <wp:effectExtent l="0" t="0" r="1270" b="4445"/>
                  <wp:docPr id="21" name="图片 21" descr="C:/Users/张文婷/AppData/Local/Temp/picturecompress_2024052813402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052813402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老师看，我把蚕豆剥出来了，蚕豆宝宝很大一个，上面也有黑黑的线条。</w:t>
            </w:r>
          </w:p>
        </w:tc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蚕豆宝宝摸上去软乎乎的，超级舒服。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2514"/>
        <w:gridCol w:w="4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观察对象</w:t>
            </w:r>
          </w:p>
        </w:tc>
        <w:tc>
          <w:tcPr>
            <w:tcW w:w="2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观察实录</w:t>
            </w:r>
          </w:p>
        </w:tc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活动照片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陈吕安冉</w:t>
            </w:r>
          </w:p>
        </w:tc>
        <w:tc>
          <w:tcPr>
            <w:tcW w:w="2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我在图书区讲小兔子的故事——小兔子出门了，它开开心心的去草地上和小朋友玩游戏，他们还去了小河边游泳了。</w:t>
            </w:r>
          </w:p>
        </w:tc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01265" cy="1875790"/>
                  <wp:effectExtent l="0" t="0" r="13335" b="13970"/>
                  <wp:docPr id="22" name="图片 22" descr="C:/Users/张文婷/AppData/Local/Temp/picturecompress_202405281517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05281517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高婧夏</w:t>
            </w:r>
          </w:p>
        </w:tc>
        <w:tc>
          <w:tcPr>
            <w:tcW w:w="2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我用多米诺骨牌搭建了好多的房子，我还给他们建了一扇扇门，这样进来的时候一开门就好了。</w:t>
            </w:r>
          </w:p>
        </w:tc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270" cy="2096135"/>
                  <wp:effectExtent l="0" t="0" r="8890" b="6985"/>
                  <wp:docPr id="23" name="图片 23" descr="C:/Users/张文婷/AppData/Local/Temp/picturecompress_202405281517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05281517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王木合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耿宸悦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娄丁逸</w:t>
            </w:r>
          </w:p>
        </w:tc>
        <w:tc>
          <w:tcPr>
            <w:tcW w:w="2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我们三个人在娃娃家玩扮演游戏，一个是妈妈，一个是爸爸，中间的是姐姐，我们扮演一家人。</w:t>
            </w:r>
          </w:p>
        </w:tc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8930" cy="2151380"/>
                  <wp:effectExtent l="0" t="0" r="11430" b="12700"/>
                  <wp:docPr id="24" name="图片 24" descr="C:/Users/张文婷/AppData/Local/Temp/picturecompress_202405281518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05281518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刘景辰</w:t>
            </w:r>
          </w:p>
        </w:tc>
        <w:tc>
          <w:tcPr>
            <w:tcW w:w="251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老师刚搭建好了一个小水池，我在水池里放点石头，装饰一下小河。不过要当心点，不能弄湿自己，也不把水弄到外面哦。</w:t>
            </w:r>
          </w:p>
        </w:tc>
        <w:tc>
          <w:tcPr>
            <w:tcW w:w="476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68930" cy="2151380"/>
                  <wp:effectExtent l="0" t="0" r="11430" b="12700"/>
                  <wp:docPr id="25" name="图片 25" descr="C:/Users/张文婷/AppData/Local/Temp/picturecompress_202405281518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张文婷/AppData/Local/Temp/picturecompress_202405281518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午餐：黑芝麻饭、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白烧基围虾、胡萝卜炒包菜、番茄土豆汤。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下午点心：松香卷蛋糕。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水果：葡萄、羊角蜜。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59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2024-05-28T09:04:48Z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