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5027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6985</wp:posOffset>
            </wp:positionH>
            <wp:positionV relativeFrom="paragraph">
              <wp:posOffset>258445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ascii="宋体" w:hAnsi="宋体" w:eastAsia="宋体" w:cs="宋体"/>
          <w:sz w:val="24"/>
          <w:szCs w:val="24"/>
        </w:rPr>
        <w:t>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小米糕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午餐：红薯蒸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饭、洋葱圆椒炒鸭胗、百叶卷肉、小青菜虾皮汤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1"/>
          <w:szCs w:val="21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：八宝粥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eastAsia" w:ascii="宋体" w:hAnsi="宋体" w:eastAsia="宋体" w:cs="宋体"/>
          <w:b w:val="0"/>
          <w:bCs/>
          <w:color w:val="auto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vertAlign w:val="baseline"/>
          <w:lang w:val="en-US" w:eastAsia="zh-CN"/>
        </w:rPr>
        <w:t>水果：龙眼、苹果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85725</wp:posOffset>
            </wp:positionV>
            <wp:extent cx="1728470" cy="1297305"/>
            <wp:effectExtent l="0" t="0" r="8890" b="13335"/>
            <wp:wrapNone/>
            <wp:docPr id="8" name="图片 8" descr="C:/Users/lulu/OneDrive/桌面/5.27/IMG_6928(1).JPGIMG_69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5.27/IMG_6928(1).JPGIMG_6928(1)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5.27/IMG_6932(1).JPGIMG_69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5.27/IMG_6932(1).JPGIMG_6932(1)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5.27/IMG_6922(1).JPGIMG_69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5.27/IMG_6922(1).JPGIMG_6922(1)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71755</wp:posOffset>
            </wp:positionV>
            <wp:extent cx="1775460" cy="1332230"/>
            <wp:effectExtent l="0" t="0" r="7620" b="8890"/>
            <wp:wrapNone/>
            <wp:docPr id="10" name="图片 10" descr="C:/Users/lulu/OneDrive/桌面/5.27/IMG_6971.JPGIMG_6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5.27/IMG_6971.JPGIMG_6971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99695</wp:posOffset>
            </wp:positionV>
            <wp:extent cx="1775460" cy="1332230"/>
            <wp:effectExtent l="0" t="0" r="7620" b="8890"/>
            <wp:wrapNone/>
            <wp:docPr id="19" name="图片 19" descr="C:/Users/lulu/OneDrive/桌面/5.27/IMG_6968.JPGIMG_6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5.27/IMG_6968.JPGIMG_6968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78105</wp:posOffset>
            </wp:positionV>
            <wp:extent cx="1775460" cy="1332230"/>
            <wp:effectExtent l="0" t="0" r="7620" b="8890"/>
            <wp:wrapNone/>
            <wp:docPr id="24" name="图片 24" descr="C:/Users/lulu/OneDrive/桌面/5.27/IMG_6969.JPGIMG_6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5.27/IMG_6969.JPGIMG_6969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今天阴雨天，所以我们只能在走廊里进行户外游戏，我们选择了教室门口的万能工匠，孩子们有的钻，有的爬，也玩的很开心呢！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131445</wp:posOffset>
            </wp:positionV>
            <wp:extent cx="2174240" cy="1631315"/>
            <wp:effectExtent l="0" t="0" r="5080" b="14605"/>
            <wp:wrapNone/>
            <wp:docPr id="6" name="图片 6" descr="C:/Users/lulu/OneDrive/桌面/5.27/IMG_6956(2).JPGIMG_6956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5.27/IMG_6956(2).JPGIMG_6956(2)"/>
                    <pic:cNvPicPr>
                      <a:picLocks noChangeAspect="1"/>
                    </pic:cNvPicPr>
                  </pic:nvPicPr>
                  <pic:blipFill>
                    <a:blip r:embed="rId15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116205</wp:posOffset>
            </wp:positionV>
            <wp:extent cx="2174240" cy="1631315"/>
            <wp:effectExtent l="0" t="0" r="5080" b="14605"/>
            <wp:wrapNone/>
            <wp:docPr id="5" name="图片 5" descr="C:/Users/lulu/OneDrive/桌面/5.27/IMG_6955.JPGIMG_6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5.27/IMG_6955.JPGIMG_6955"/>
                    <pic:cNvPicPr>
                      <a:picLocks noChangeAspect="1"/>
                    </pic:cNvPicPr>
                  </pic:nvPicPr>
                  <pic:blipFill>
                    <a:blip r:embed="rId16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-19685</wp:posOffset>
            </wp:positionV>
            <wp:extent cx="2174240" cy="1631315"/>
            <wp:effectExtent l="0" t="0" r="5080" b="14605"/>
            <wp:wrapNone/>
            <wp:docPr id="9" name="图片 9" descr="C:/Users/lulu/OneDrive/桌面/5.27/IMG_6962(2).JPGIMG_696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5.27/IMG_6962(2).JPGIMG_6962(2)"/>
                    <pic:cNvPicPr>
                      <a:picLocks noChangeAspect="1"/>
                    </pic:cNvPicPr>
                  </pic:nvPicPr>
                  <pic:blipFill>
                    <a:blip r:embed="rId17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-20955</wp:posOffset>
            </wp:positionV>
            <wp:extent cx="2174240" cy="1631315"/>
            <wp:effectExtent l="0" t="0" r="5080" b="14605"/>
            <wp:wrapNone/>
            <wp:docPr id="7" name="图片 7" descr="C:/Users/lulu/OneDrive/桌面/5.27/IMG_6961(2).JPGIMG_696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5.27/IMG_6961(2).JPGIMG_6961(2)"/>
                    <pic:cNvPicPr>
                      <a:picLocks noChangeAspect="1"/>
                    </pic:cNvPicPr>
                  </pic:nvPicPr>
                  <pic:blipFill>
                    <a:blip r:embed="rId18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135255</wp:posOffset>
            </wp:positionV>
            <wp:extent cx="2174240" cy="1631315"/>
            <wp:effectExtent l="0" t="0" r="5080" b="14605"/>
            <wp:wrapNone/>
            <wp:docPr id="12" name="图片 12" descr="C:/Users/lulu/OneDrive/桌面/5.27/IMG_6963(2).JPGIMG_6963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5.27/IMG_6963(2).JPGIMG_6963(2)"/>
                    <pic:cNvPicPr>
                      <a:picLocks noChangeAspect="1"/>
                    </pic:cNvPicPr>
                  </pic:nvPicPr>
                  <pic:blipFill>
                    <a:blip r:embed="rId1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154305</wp:posOffset>
            </wp:positionV>
            <wp:extent cx="2174240" cy="1631315"/>
            <wp:effectExtent l="0" t="0" r="5080" b="14605"/>
            <wp:wrapNone/>
            <wp:docPr id="11" name="图片 11" descr="C:/Users/lulu/OneDrive/桌面/5.27/IMG_6962(2).JPGIMG_696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5.27/IMG_6962(2).JPGIMG_6962(2)"/>
                    <pic:cNvPicPr>
                      <a:picLocks noChangeAspect="1"/>
                    </pic:cNvPicPr>
                  </pic:nvPicPr>
                  <pic:blipFill>
                    <a:blip r:embed="rId17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292735</wp:posOffset>
            </wp:positionV>
            <wp:extent cx="1758950" cy="1320165"/>
            <wp:effectExtent l="0" t="0" r="8890" b="5715"/>
            <wp:wrapNone/>
            <wp:docPr id="13" name="图片 13" descr="C:/Users/lulu/OneDrive/桌面/5.27/IMG_6937(2).JPGIMG_6937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5.27/IMG_6937(2).JPGIMG_6937(2)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360045</wp:posOffset>
            </wp:positionV>
            <wp:extent cx="1758950" cy="1320165"/>
            <wp:effectExtent l="0" t="0" r="8890" b="5715"/>
            <wp:wrapNone/>
            <wp:docPr id="20" name="图片 20" descr="C:/Users/lulu/OneDrive/桌面/5.27/IMG_6940(2).JPGIMG_6940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5.27/IMG_6940(2).JPGIMG_6940(2)"/>
                    <pic:cNvPicPr>
                      <a:picLocks noChangeAspect="1"/>
                    </pic:cNvPicPr>
                  </pic:nvPicPr>
                  <pic:blipFill>
                    <a:blip r:embed="rId2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310515</wp:posOffset>
            </wp:positionV>
            <wp:extent cx="1758950" cy="1320165"/>
            <wp:effectExtent l="0" t="0" r="8890" b="5715"/>
            <wp:wrapNone/>
            <wp:docPr id="16" name="图片 16" descr="C:/Users/lulu/OneDrive/桌面/5.27/IMG_6939(1).JPGIMG_69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5.27/IMG_6939(1).JPGIMG_6939(1)"/>
                    <pic:cNvPicPr>
                      <a:picLocks noChangeAspect="1"/>
                    </pic:cNvPicPr>
                  </pic:nvPicPr>
                  <pic:blipFill>
                    <a:blip r:embed="rId2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381635</wp:posOffset>
            </wp:positionV>
            <wp:extent cx="1758950" cy="1320165"/>
            <wp:effectExtent l="0" t="0" r="8890" b="5715"/>
            <wp:wrapNone/>
            <wp:docPr id="29" name="图片 29" descr="C:/Users/lulu/OneDrive/桌面/5.27/IMG_6949(2).JPGIMG_6949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5.27/IMG_6949(2).JPGIMG_6949(2)"/>
                    <pic:cNvPicPr>
                      <a:picLocks noChangeAspect="1"/>
                    </pic:cNvPicPr>
                  </pic:nvPicPr>
                  <pic:blipFill>
                    <a:blip r:embed="rId2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358775</wp:posOffset>
            </wp:positionV>
            <wp:extent cx="1758950" cy="1320165"/>
            <wp:effectExtent l="0" t="0" r="8890" b="5715"/>
            <wp:wrapNone/>
            <wp:docPr id="28" name="图片 28" descr="C:/Users/lulu/OneDrive/桌面/5.27/IMG_6944.JPGIMG_6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5.27/IMG_6944.JPGIMG_6944"/>
                    <pic:cNvPicPr>
                      <a:picLocks noChangeAspect="1"/>
                    </pic:cNvPicPr>
                  </pic:nvPicPr>
                  <pic:blipFill>
                    <a:blip r:embed="rId2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335915</wp:posOffset>
            </wp:positionV>
            <wp:extent cx="1758950" cy="1320165"/>
            <wp:effectExtent l="0" t="0" r="8890" b="5715"/>
            <wp:wrapNone/>
            <wp:docPr id="27" name="图片 27" descr="C:/Users/lulu/OneDrive/桌面/5.27/IMG_6942(1).JPGIMG_69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lulu/OneDrive/桌面/5.27/IMG_6942(1).JPGIMG_6942(1)"/>
                    <pic:cNvPicPr>
                      <a:picLocks noChangeAspect="1"/>
                    </pic:cNvPicPr>
                  </pic:nvPicPr>
                  <pic:blipFill>
                    <a:blip r:embed="rId2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请各位家长关注幼儿水杯里的水是否是温开水，水太烫了孩子反而没法喝呢！</w:t>
            </w:r>
          </w:p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由于现在我们每天都会带孩子出去户外活动，所以建议家长给孩子穿运动鞋舒服的裤子，为了安全起见，女孩子尽量不要穿裙子哦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！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k4LCJoZGlkIjoiN2YzNjBkOTgyNWQ1YTMxYzM3MzMwNWFiODNmOWIzYWMiLCJ1c2VyQ291bnQiOjMxMX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610DDE"/>
    <w:rsid w:val="0183453D"/>
    <w:rsid w:val="01CE3A0A"/>
    <w:rsid w:val="02373186"/>
    <w:rsid w:val="023B3D4C"/>
    <w:rsid w:val="02C31095"/>
    <w:rsid w:val="02EC412F"/>
    <w:rsid w:val="03291DD7"/>
    <w:rsid w:val="034E22DA"/>
    <w:rsid w:val="03AF5DA9"/>
    <w:rsid w:val="04493279"/>
    <w:rsid w:val="0495421E"/>
    <w:rsid w:val="05340028"/>
    <w:rsid w:val="05422CE8"/>
    <w:rsid w:val="0562798B"/>
    <w:rsid w:val="05A00A7E"/>
    <w:rsid w:val="05C649F8"/>
    <w:rsid w:val="05CA13F7"/>
    <w:rsid w:val="06032501"/>
    <w:rsid w:val="064E336B"/>
    <w:rsid w:val="064F2C3F"/>
    <w:rsid w:val="069A4368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4C1BB6"/>
    <w:rsid w:val="0DD342C6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2540E8"/>
    <w:rsid w:val="116F02CB"/>
    <w:rsid w:val="11906D4D"/>
    <w:rsid w:val="11D020FF"/>
    <w:rsid w:val="11F76665"/>
    <w:rsid w:val="11FD9232"/>
    <w:rsid w:val="12687563"/>
    <w:rsid w:val="12837EF9"/>
    <w:rsid w:val="128B3251"/>
    <w:rsid w:val="12A10749"/>
    <w:rsid w:val="12A72F62"/>
    <w:rsid w:val="12E21C96"/>
    <w:rsid w:val="13470326"/>
    <w:rsid w:val="137666A2"/>
    <w:rsid w:val="13DA4490"/>
    <w:rsid w:val="13EE7251"/>
    <w:rsid w:val="142B4CEC"/>
    <w:rsid w:val="143A3E26"/>
    <w:rsid w:val="14706BA3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897573"/>
    <w:rsid w:val="16A70E2C"/>
    <w:rsid w:val="16F05A82"/>
    <w:rsid w:val="1715758D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8F87F4A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670100"/>
    <w:rsid w:val="1A89276C"/>
    <w:rsid w:val="1ABD21F4"/>
    <w:rsid w:val="1AE8027C"/>
    <w:rsid w:val="1B144870"/>
    <w:rsid w:val="1B6A60FA"/>
    <w:rsid w:val="1C11478D"/>
    <w:rsid w:val="1C2213A3"/>
    <w:rsid w:val="1C2C33AF"/>
    <w:rsid w:val="1C304DF6"/>
    <w:rsid w:val="1C3C4C54"/>
    <w:rsid w:val="1CF55E97"/>
    <w:rsid w:val="1D0636D0"/>
    <w:rsid w:val="1D1B4DD6"/>
    <w:rsid w:val="1DB775F0"/>
    <w:rsid w:val="1DE673A8"/>
    <w:rsid w:val="1E297706"/>
    <w:rsid w:val="1E2C05CC"/>
    <w:rsid w:val="1E402375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D546D1"/>
    <w:rsid w:val="23EB4030"/>
    <w:rsid w:val="2439788E"/>
    <w:rsid w:val="24397B07"/>
    <w:rsid w:val="244B45EE"/>
    <w:rsid w:val="245E4322"/>
    <w:rsid w:val="24A22CDE"/>
    <w:rsid w:val="24B5496A"/>
    <w:rsid w:val="24CD6827"/>
    <w:rsid w:val="259F0749"/>
    <w:rsid w:val="25CE7AAC"/>
    <w:rsid w:val="25D23219"/>
    <w:rsid w:val="25FE3EB3"/>
    <w:rsid w:val="260D24A3"/>
    <w:rsid w:val="263F14EC"/>
    <w:rsid w:val="26743E6B"/>
    <w:rsid w:val="26931C1D"/>
    <w:rsid w:val="272555CB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9D469C1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BE1B4A"/>
    <w:rsid w:val="2BD870AF"/>
    <w:rsid w:val="2C0061A1"/>
    <w:rsid w:val="2C7C5C8D"/>
    <w:rsid w:val="2CDC2BCF"/>
    <w:rsid w:val="2CE6525A"/>
    <w:rsid w:val="2CF241A1"/>
    <w:rsid w:val="2CF717B7"/>
    <w:rsid w:val="2CF75313"/>
    <w:rsid w:val="2D0E14EB"/>
    <w:rsid w:val="2D67693D"/>
    <w:rsid w:val="2DA57D7C"/>
    <w:rsid w:val="2DE37007"/>
    <w:rsid w:val="2DEA131C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4A94599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A20571"/>
    <w:rsid w:val="37DC1CD5"/>
    <w:rsid w:val="37F9BC48"/>
    <w:rsid w:val="383B4C4E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6B61D4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3899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16896"/>
    <w:rsid w:val="41B31C6A"/>
    <w:rsid w:val="41B63597"/>
    <w:rsid w:val="42746D44"/>
    <w:rsid w:val="428D254A"/>
    <w:rsid w:val="429123F7"/>
    <w:rsid w:val="42BF647C"/>
    <w:rsid w:val="42D024F5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B60E58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B3438D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BD067C"/>
    <w:rsid w:val="50F75150"/>
    <w:rsid w:val="511F2F07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5C51BA3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3D6937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7635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2D3578"/>
    <w:rsid w:val="66344907"/>
    <w:rsid w:val="663D12E2"/>
    <w:rsid w:val="66B84A10"/>
    <w:rsid w:val="67033D94"/>
    <w:rsid w:val="678418BE"/>
    <w:rsid w:val="67A0736B"/>
    <w:rsid w:val="67B021EF"/>
    <w:rsid w:val="67FB110E"/>
    <w:rsid w:val="68B910F3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5576A1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1F06ED"/>
    <w:rsid w:val="732C7E83"/>
    <w:rsid w:val="738B1187"/>
    <w:rsid w:val="738E42A1"/>
    <w:rsid w:val="73AC5FA4"/>
    <w:rsid w:val="73EA70DD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870A83"/>
    <w:rsid w:val="769A6A08"/>
    <w:rsid w:val="76A21661"/>
    <w:rsid w:val="76C21ABB"/>
    <w:rsid w:val="76EF92B7"/>
    <w:rsid w:val="77151462"/>
    <w:rsid w:val="774A61A7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433E99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5829EE"/>
    <w:rsid w:val="7B6F6FFC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328E9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886</Words>
  <Characters>918</Characters>
  <Lines>5</Lines>
  <Paragraphs>1</Paragraphs>
  <TotalTime>13</TotalTime>
  <ScaleCrop>false</ScaleCrop>
  <LinksUpToDate>false</LinksUpToDate>
  <CharactersWithSpaces>921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2024-05-27T05:17:23Z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