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ge">
                    <wp:posOffset>471170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4742.JPGIMG_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4742.JPGIMG_47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319405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4743.JPGIMG_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4743.JPGIMG_47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236220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4744.JPGIMG_4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4744.JPGIMG_47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297180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4745.JPGIMG_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4745.JPGIMG_47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198120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4746.JPG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4746.JPG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184150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4747.JPGIMG_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4747.JPGIMG_4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半日活动：第一次制作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4752.JPGIMG_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4752.JPGIMG_47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190500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4754.JPGIMG_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4754.JPGIMG_47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4755.JPGIMG_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4755.JPGIMG_47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4758.JPGIMG_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4758.JPGIMG_47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196850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4759.JPGIMG_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4759.JPGIMG_47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4767.JPGIMG_4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4767.JPGIMG_47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IMG_4771.JPGIMG_4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IMG_4771.JPGIMG_47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4LCJoZGlkIjoiMWI4NWYzZGFkNDJiYTY1ODFjMTg3YjM5MmNjODNlNDkiLCJ1c2VyQ291bnQiOjQ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6D06A04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7</Pages>
  <Words>729</Words>
  <Characters>750</Characters>
  <Lines>10</Lines>
  <Paragraphs>2</Paragraphs>
  <TotalTime>7</TotalTime>
  <ScaleCrop>false</ScaleCrop>
  <LinksUpToDate>false</LinksUpToDate>
  <CharactersWithSpaces>777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2024-05-24T07:50:30Z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42993D4616A74BB0AF2BBCACB1CE3711_13</vt:lpwstr>
  </property>
  <property fmtid="{D5CDD505-2E9C-101B-9397-08002B2CF9AE}" pid="5" name="commondata">
    <vt:lpwstr>eyJjb3VudCI6NywiaGRpZCI6IjgwMTFkOGIxOGI4YTJiZmJhMDYwMGRlZGE2MzM2NjlhIiwidXNlckNvdW50Ijo3fQ==</vt:lpwstr>
  </property>
</Properties>
</file>