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日5人请假，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17人。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数学：看点涂色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/>
          <w:bCs/>
          <w:color w:val="0D0D0D"/>
          <w:szCs w:val="21"/>
        </w:rPr>
      </w:pPr>
      <w:r>
        <w:rPr>
          <w:rFonts w:hint="eastAsia" w:ascii="宋体" w:hAnsi="宋体"/>
          <w:color w:val="0D0D0D"/>
          <w:szCs w:val="21"/>
        </w:rPr>
        <w:t>这是一节数物匹配活动。</w:t>
      </w:r>
      <w:r>
        <w:rPr>
          <w:rFonts w:hint="eastAsia" w:ascii="宋体" w:hAnsi="宋体" w:cs="Arial"/>
          <w:bCs/>
          <w:color w:val="0D0D0D"/>
          <w:szCs w:val="21"/>
        </w:rPr>
        <w:t>数物匹配是幼儿感知数量的一种形式，涉及到幼儿对于数与量概念的认识与理解。需要幼儿将数与量进行对接，产生联系。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509_09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509_0941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509_09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509_0941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509_09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509_0941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509_094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509_0940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509_09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509_0940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509_094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509_0940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509_085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509_0856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509_08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509_0833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40509_083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509_0832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40509_08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509_0832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bookmarkStart w:id="0" w:name="_GoBack"/>
            <w:bookmarkEnd w:id="0"/>
          </w:p>
          <w:p>
            <w:pPr>
              <w:tabs>
                <w:tab w:val="left" w:pos="3075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40509_08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509_0832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ab/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40509_08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509_0831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wLCJoZGlkIjoiODViY2JkMjU3NGYzZTEwMzZmMGFkZWViYmNkYWU3NDIiLCJ1c2VyQ291bnQiOjEyNn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2024-05-09T02:09:32Z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