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5.20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日2人请假，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综合：桌椅制作计划书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 w:val="0"/>
          <w:bCs w:val="0"/>
          <w:szCs w:val="21"/>
          <w:lang w:val="en-US" w:eastAsia="zh-CN"/>
        </w:rPr>
        <w:t>小</w:t>
      </w:r>
      <w:r>
        <w:rPr>
          <w:rFonts w:hint="eastAsia"/>
          <w:b w:val="0"/>
          <w:bCs w:val="0"/>
        </w:rPr>
        <w:t>班</w:t>
      </w:r>
      <w:r>
        <w:rPr>
          <w:rFonts w:hint="eastAsia"/>
        </w:rPr>
        <w:t>巧手节即将开展“</w:t>
      </w:r>
      <w:r>
        <w:rPr>
          <w:rFonts w:hint="eastAsia"/>
          <w:lang w:val="en-US" w:eastAsia="zh-CN"/>
        </w:rPr>
        <w:t>制作帐篷桌椅</w:t>
      </w:r>
      <w:r>
        <w:rPr>
          <w:rFonts w:hint="eastAsia"/>
        </w:rPr>
        <w:t>”的活动，在活动中，孩子们将自己</w:t>
      </w:r>
      <w:r>
        <w:rPr>
          <w:rFonts w:hint="eastAsia"/>
          <w:lang w:val="en-US" w:eastAsia="zh-CN"/>
        </w:rPr>
        <w:t>选择制作什么造型、什么材质的帐篷</w:t>
      </w:r>
      <w:r>
        <w:rPr>
          <w:rFonts w:hint="eastAsia"/>
        </w:rPr>
        <w:t>，这就需要为自己的作品制定一份计划书，在计划书的制定中，引导孩子能自己有计划的完成自己的想法和构思，并且引导幼儿在记录时能够条理清楚，记录详细</w:t>
      </w:r>
      <w:r>
        <w:rPr>
          <w:rFonts w:hint="eastAsia" w:ascii="宋体" w:hAnsi="宋体" w:cs="宋体"/>
          <w:b w:val="0"/>
          <w:bCs w:val="0"/>
          <w:szCs w:val="21"/>
        </w:rPr>
        <w:t>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7" name="图片 7" descr="29af901955701765f2703869dd4c8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9af901955701765f2703869dd4c806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8" name="图片 8" descr="7cd1e85c0e56baa37072908d2b016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cd1e85c0e56baa37072908d2b0168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9" name="图片 9" descr="48d6defe1a6313b203b549895a9c90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8d6defe1a6313b203b549895a9c90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0" name="图片 10" descr="06884ad741cee1d191db7ead33cef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6884ad741cee1d191db7ead33cef6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1" name="图片 11" descr="1295f5071d60be62b10c925417cee4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295f5071d60be62b10c925417cee4a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2" name="图片 12" descr="76f0db0de1eb0abc59a6b1ecd71ae8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6f0db0de1eb0abc59a6b1ecd71ae81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520_08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20_0838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520_08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20_0841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520_084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20_0842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520_083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20_0839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40520_084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520_0843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520_08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20_08423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exact"/>
        <w:ind w:left="420" w:leftChars="0" w:firstLine="422" w:firstLineChars="200"/>
        <w:jc w:val="left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4LCJoZGlkIjoiODViY2JkMjU3NGYzZTEwMzZmMGFkZWViYmNkYWU3NDIiLCJ1c2VyQ291bnQiOjEzN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C900B0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6D5589"/>
    <w:rsid w:val="4CAD759F"/>
    <w:rsid w:val="4CB956A2"/>
    <w:rsid w:val="4CE63AA1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8B6780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376</Words>
  <Characters>398</Characters>
  <Paragraphs>83</Paragraphs>
  <TotalTime>7</TotalTime>
  <ScaleCrop>false</ScaleCrop>
  <LinksUpToDate>false</LinksUpToDate>
  <CharactersWithSpaces>406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2024-05-23T07:05:54Z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