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5.13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-2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日5人请假，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17人。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综合：会说话的手</w:t>
      </w: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/>
          <w:szCs w:val="21"/>
        </w:rPr>
        <w:t>本次活动是一节感知手势、手语的综合活动，手势是指人类用语言中枢建立起来的一套用手掌和手指位置、形状的特定语言系统。生活中人们也会用一些特定的手势来传递信息，如： V字手势、OK手势、暂停手势等。本活动通过做让幼儿观察、模仿了解生活中常用手势所表达的含义，从而了解手势在生活中的作用。</w:t>
      </w:r>
    </w:p>
    <w:p>
      <w:pPr>
        <w:ind w:firstLine="420" w:firstLineChars="200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  <w:r>
        <w:drawing>
          <wp:inline distT="0" distB="0" distL="114300" distR="114300">
            <wp:extent cx="4612640" cy="3459480"/>
            <wp:effectExtent l="0" t="0" r="5080" b="0"/>
            <wp:docPr id="10245" name="图片 10244" descr="150141995j5u5pt9znpa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图片 10244" descr="150141995j5u5pt9znpaou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</w:pPr>
      <w:r>
        <w:drawing>
          <wp:inline distT="0" distB="0" distL="114300" distR="114300">
            <wp:extent cx="4491990" cy="313118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199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-2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40513_084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513_0841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40513_08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513_08414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513_08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513_08414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513_084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513_0841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bidi w:val="0"/>
              <w:rPr>
                <w:rFonts w:hint="default"/>
                <w:lang w:val="en-US" w:eastAsia="zh-CN"/>
              </w:rPr>
            </w:pPr>
          </w:p>
          <w:p>
            <w:pPr>
              <w:tabs>
                <w:tab w:val="left" w:pos="3075"/>
              </w:tabs>
              <w:bidi w:val="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513_084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513_08402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ab/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40513_084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513_0840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6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xLCJoZGlkIjoiODViY2JkMjU3NGYzZTEwMzZmMGFkZWViYmNkYWU3NDIiLCJ1c2VyQ291bnQiOjEyN3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pn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4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2024-05-13T02:33:27Z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