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5.11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六</w:t>
      </w:r>
      <w:bookmarkStart w:id="0" w:name="_GoBack"/>
      <w:bookmarkEnd w:id="0"/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日4人请假，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18人。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语言：手指谣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/>
        </w:rPr>
        <w:t>《手指谣》是一则类似手指游戏的歌谣，歌谣内容简单，生动有趣，歌谣中的象声词较吸引幼儿，适合孩子们做手指游戏。该歌谣已经融入了手指游戏，易于幼儿学习、游戏。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" name="图片 1" descr="IMG_20240507_10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507_1005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" name="图片 2" descr="IMG_20240507_1004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40507_10043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9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3" name="图片 3" descr="IMG_20240507_100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40507_1002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4" name="图片 4" descr="IMG_20240507_10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507_1005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 w:firstLineChars="200"/>
        <w:rPr>
          <w:rFonts w:hint="eastAsia" w:ascii="宋体" w:hAnsi="宋体" w:cs="宋体"/>
          <w:color w:val="000000"/>
          <w:kern w:val="0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5" name="图片 5" descr="IMG_20240507_083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507_08365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6" name="图片 6" descr="IMG_20240507_0839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40507_08395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7" name="图片 7" descr="IMG_20240507_0840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40507_08401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8" name="图片 8" descr="IMG_20240507_085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40507_08552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9" name="图片 9" descr="IMG_20240507_085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40507_08562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</w:p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0" name="图片 10" descr="IMG_20240507_083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40507_083547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YwLCJoZGlkIjoiODViY2JkMjU3NGYzZTEwMzZmMGFkZWViYmNkYWU3NDIiLCJ1c2VyQ291bnQiOjEyNn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84413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A9215D"/>
    <w:rsid w:val="1BEE0DC0"/>
    <w:rsid w:val="1C8C6154"/>
    <w:rsid w:val="1DAD49C3"/>
    <w:rsid w:val="1DB357ED"/>
    <w:rsid w:val="1F431810"/>
    <w:rsid w:val="1FA020AF"/>
    <w:rsid w:val="1FFF78A1"/>
    <w:rsid w:val="20392AC3"/>
    <w:rsid w:val="20DF1957"/>
    <w:rsid w:val="2119253C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6F12ECB"/>
    <w:rsid w:val="27100BB9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314285B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024529"/>
    <w:rsid w:val="522F6CD5"/>
    <w:rsid w:val="5270716A"/>
    <w:rsid w:val="52883B4D"/>
    <w:rsid w:val="544A362A"/>
    <w:rsid w:val="544C446D"/>
    <w:rsid w:val="5451394D"/>
    <w:rsid w:val="54627EC3"/>
    <w:rsid w:val="547D4F9E"/>
    <w:rsid w:val="548060AA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346</Words>
  <Characters>367</Characters>
  <Paragraphs>83</Paragraphs>
  <TotalTime>5</TotalTime>
  <ScaleCrop>false</ScaleCrop>
  <LinksUpToDate>false</LinksUpToDate>
  <CharactersWithSpaces>373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2024-05-23T07:30:26Z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