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语言：手指谣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507_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07_100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07_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07_1004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07_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07_1002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07_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07_100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07_08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07_0836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07_08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07_0839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507_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07_0840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507_08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07_0855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507_08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507_0856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507_08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07_0835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5LCJoZGlkIjoiODViY2JkMjU3NGYzZTEwMzZmMGFkZWViYmNkYWU3NDIiLCJ1c2VyQ291bnQiOjEyN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2024-05-07T07:52:43Z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