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20955</wp:posOffset>
            </wp:positionH>
            <wp:positionV relativeFrom="paragraph">
              <wp:posOffset>-2000250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5020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牛奶、葡萄干、多样饼干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黑米饭、老黄瓜河虾、干锅包菜、青菜平菇汤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：小鱼面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水果：哈密瓜、甜瓜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240" w:firstLineChars="1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今天天气非常好，我们来到前操场进行混班户外活动。有的孩子选择攀爬网滑梯，有的孩子在休息的时候观察地面上的小蚂蚁，还有的孩子两三个一群在一起喝水、休息呢！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106680</wp:posOffset>
            </wp:positionV>
            <wp:extent cx="2133600" cy="1616710"/>
            <wp:effectExtent l="0" t="0" r="0" b="13970"/>
            <wp:wrapNone/>
            <wp:docPr id="3" name="图片 3" descr="C:/Users/lulu/OneDrive/桌面/5.20/IMG_6487.JPGIMG_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.20/IMG_6487.JPGIMG_6487"/>
                    <pic:cNvPicPr>
                      <a:picLocks noChangeAspect="1"/>
                    </pic:cNvPicPr>
                  </pic:nvPicPr>
                  <pic:blipFill>
                    <a:blip r:embed="rId9"/>
                    <a:srcRect l="79" r="7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106680</wp:posOffset>
            </wp:positionV>
            <wp:extent cx="2174240" cy="1631315"/>
            <wp:effectExtent l="0" t="0" r="5080" b="14605"/>
            <wp:wrapNone/>
            <wp:docPr id="1" name="图片 1" descr="C:/Users/lulu/OneDrive/桌面/5.20/IMG_6484.JPGIMG_6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5.20/IMG_6484.JPGIMG_6484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40005</wp:posOffset>
            </wp:positionV>
            <wp:extent cx="2174240" cy="1631315"/>
            <wp:effectExtent l="0" t="0" r="5080" b="14605"/>
            <wp:wrapNone/>
            <wp:docPr id="6" name="图片 6" descr="C:/Users/lulu/OneDrive/桌面/5.20/IMG_6498.JPGIMG_6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5.20/IMG_6498.JPGIMG_6498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5" name="图片 5" descr="C:/Users/lulu/OneDrive/桌面/5.20/IMG_6489.JPGIMG_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20/IMG_6489.JPGIMG_6489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145415</wp:posOffset>
            </wp:positionV>
            <wp:extent cx="2174240" cy="1631315"/>
            <wp:effectExtent l="0" t="0" r="5080" b="14605"/>
            <wp:wrapNone/>
            <wp:docPr id="7" name="图片 7" descr="C:/Users/lulu/OneDrive/桌面/5.20/IMG_6485.JPGIMG_6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20/IMG_6485.JPGIMG_6485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153035</wp:posOffset>
            </wp:positionV>
            <wp:extent cx="2174240" cy="1631315"/>
            <wp:effectExtent l="0" t="0" r="5080" b="14605"/>
            <wp:wrapNone/>
            <wp:docPr id="9" name="图片 9" descr="C:/Users/lulu/OneDrive/桌面/5.20/IMG_6495.JPGIMG_6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20/IMG_6495.JPGIMG_6495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518795</wp:posOffset>
            </wp:positionV>
            <wp:extent cx="1758950" cy="1320165"/>
            <wp:effectExtent l="0" t="0" r="8890" b="5715"/>
            <wp:wrapNone/>
            <wp:docPr id="20" name="图片 20" descr="C:/Users/lulu/OneDrive/桌面/5.20/IMG_6545(2).JPGIMG_654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.20/IMG_6545(2).JPGIMG_6545(2)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488315</wp:posOffset>
            </wp:positionV>
            <wp:extent cx="1758950" cy="1320165"/>
            <wp:effectExtent l="0" t="0" r="8890" b="5715"/>
            <wp:wrapNone/>
            <wp:docPr id="16" name="图片 16" descr="C:/Users/lulu/OneDrive/桌面/5.20/IMG_6543(1).JPGIMG_65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20/IMG_6543(1).JPGIMG_6543(1)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473075</wp:posOffset>
            </wp:positionV>
            <wp:extent cx="1758950" cy="1320165"/>
            <wp:effectExtent l="0" t="0" r="8890" b="5715"/>
            <wp:wrapNone/>
            <wp:docPr id="13" name="图片 13" descr="C:/Users/lulu/OneDrive/桌面/5.20/IMG_6542(1).JPGIMG_65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20/IMG_6542(1).JPGIMG_6542(1)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392430</wp:posOffset>
                </wp:positionV>
                <wp:extent cx="5884545" cy="519430"/>
                <wp:effectExtent l="5080" t="4445" r="8255" b="95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2655" y="9352280"/>
                          <a:ext cx="5884545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芃芃在自然角帮小乌龟换水并喂食物给小乌龟吃呢；琪琪在娃娃家做饭给娃娃吃；心宝则在地面建构出自己喜欢的动物园。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85pt;margin-top:30.9pt;height:40.9pt;width:463.35pt;z-index:251671552;mso-width-relative:page;mso-height-relative:page;" fillcolor="#FFFFFF [3201]" filled="t" stroked="t" coordsize="21600,21600" o:gfxdata="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+PO/TdgAAAAJAQAADwAAAAAAAAABACAAAAAiAAAAZHJzL2Rvd25yZXYueG1sUEsBAhQAFAAAAAgA&#10;h07iQGk+P0ZeAgAAxQQAAA4AAAAAAAAAAQAgAAAAJw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芃芃在自然角帮小乌龟换水并喂食物给小乌龟吃呢；琪琪在娃娃家做饭给娃娃吃；心宝则在地面建构出自己喜欢的动物园。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366395</wp:posOffset>
            </wp:positionV>
            <wp:extent cx="1758950" cy="1320165"/>
            <wp:effectExtent l="0" t="0" r="8890" b="5715"/>
            <wp:wrapNone/>
            <wp:docPr id="14" name="图片 14" descr="C:/Users/lulu/OneDrive/桌面/5.20/IMG_6553(1).JPGIMG_65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5.20/IMG_6553(1).JPGIMG_6553(1)"/>
                    <pic:cNvPicPr>
                      <a:picLocks noChangeAspect="1"/>
                    </pic:cNvPicPr>
                  </pic:nvPicPr>
                  <pic:blipFill>
                    <a:blip r:embed="rId1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305435</wp:posOffset>
            </wp:positionV>
            <wp:extent cx="1758950" cy="1320165"/>
            <wp:effectExtent l="0" t="0" r="8890" b="5715"/>
            <wp:wrapNone/>
            <wp:docPr id="8" name="图片 8" descr="C:/Users/lulu/OneDrive/桌面/5.20/IMG_6549.JPGIMG_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5.20/IMG_6549.JPGIMG_6549"/>
                    <pic:cNvPicPr>
                      <a:picLocks noChangeAspect="1"/>
                    </pic:cNvPicPr>
                  </pic:nvPicPr>
                  <pic:blipFill>
                    <a:blip r:embed="rId1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305435</wp:posOffset>
            </wp:positionV>
            <wp:extent cx="1758950" cy="1320165"/>
            <wp:effectExtent l="0" t="0" r="8890" b="5715"/>
            <wp:wrapNone/>
            <wp:docPr id="2" name="图片 2" descr="C:/Users/lulu/OneDrive/桌面/5.20/IMG_6546(1).JPGIMG_6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5.20/IMG_6546(1).JPGIMG_6546(1)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201930</wp:posOffset>
                </wp:positionV>
                <wp:extent cx="5884545" cy="519430"/>
                <wp:effectExtent l="0" t="0" r="13335" b="1397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545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饼饼和佐佐在桌面建构区用雪花片建构自己喜欢的飞机；闹闹在美工区用粘土和瓶盖制作红绿灯，洛洛在图书角观察我们班小朋友的全家照，边看边指认自己的好朋友呢！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15.9pt;height:40.9pt;width:463.35pt;z-index:251675648;mso-width-relative:page;mso-height-relative:page;" fillcolor="#FFFFFF [3201]" filled="t" stroked="f" coordsize="21600,21600" o:gfxdata="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YLK8vTAAAACAEAAA8AAAAA&#10;AAAAAQAgAAAAIgAAAGRycy9kb3ducmV2LnhtbFBLAQIUABQAAAAIAIdO4kB4mL/UUgIAAJEEAAAO&#10;AAAAAAAAAAEAIAAAACI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饼饼和佐佐在桌面建构区用雪花片建构自己喜欢的飞机；闹闹在美工区用粘土和瓶盖制作红绿灯，洛洛在图书角观察我们班小朋友的全家照，边看边指认自己的好朋友呢！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ascii="宋体" w:hAnsi="宋体" w:eastAsia="宋体" w:cs="宋体"/>
                <w:sz w:val="24"/>
                <w:szCs w:val="24"/>
              </w:rPr>
              <w:t>各位家长下午好，本周我们将带着孩子一起制作露营中的桌椅，今天也已经和孩子欣赏了不同的露营桌椅，而且还进行了计划，孩子们根据自己的兴趣已经把自己想要制作桌椅的材料画出来了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bookmarkStart w:id="0" w:name="_GoBack"/>
            <w:bookmarkEnd w:id="0"/>
            <w:r>
              <w:rPr>
                <w:rFonts w:ascii="宋体" w:hAnsi="宋体" w:eastAsia="宋体" w:cs="宋体"/>
                <w:sz w:val="24"/>
                <w:szCs w:val="24"/>
              </w:rPr>
              <w:t>这几天麻烦各位家长和孩子一起收集相应的材料与周五带过来哦！（建议条件允许的家长在家可以和孩子共同制作一次练练手。另一份材料周五带来，幼儿独立制作，一些制作较难的，也可以把半成品带来的哦，老师也会辅助的呢！）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 孩子们每一次制作都是对他们动手能力的提升，希望大家能积极配合哦[抱拳][抱拳][抱拳][抱拳]！准备的越充分，孩子能做到心中有数，介绍时更显自信满满。 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gzLCJoZGlkIjoiN2YzNjBkOTgyNWQ1YTMxYzM3MzMwNWFiODNmOWIzYWMiLCJ1c2VyQ291bnQiOjI5Nn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A00A7E"/>
    <w:rsid w:val="05C649F8"/>
    <w:rsid w:val="05CA13F7"/>
    <w:rsid w:val="064E336B"/>
    <w:rsid w:val="064F2C3F"/>
    <w:rsid w:val="066761DB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E8027C"/>
    <w:rsid w:val="1B144870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5E4322"/>
    <w:rsid w:val="24A22CDE"/>
    <w:rsid w:val="24B5496A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2715B68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42353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9123F7"/>
    <w:rsid w:val="42BF647C"/>
    <w:rsid w:val="42D024F5"/>
    <w:rsid w:val="42D64C2A"/>
    <w:rsid w:val="42D737F7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075444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26C5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3EA70DD"/>
    <w:rsid w:val="74106F96"/>
    <w:rsid w:val="7419430F"/>
    <w:rsid w:val="7425475C"/>
    <w:rsid w:val="74980757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A32DAF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1126B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20</TotalTime>
  <ScaleCrop>false</ScaleCrop>
  <LinksUpToDate>false</LinksUpToDate>
  <CharactersWithSpaces>706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2024-05-21T05:10:19Z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