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5013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血糯米饭、儿童干锅基围虾、百叶青菜、平菇鸡毛菜汤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：香桂芋头汤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水果：苹果、甜橙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5.13/QQ图片20240522101246.jpgQQ图片2024052210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13/QQ图片20240522101246.jpgQQ图片20240522101246"/>
                    <pic:cNvPicPr>
                      <a:picLocks noChangeAspect="1"/>
                    </pic:cNvPicPr>
                  </pic:nvPicPr>
                  <pic:blipFill>
                    <a:blip r:embed="rId9"/>
                    <a:srcRect l="98" r="98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5.13/QQ图片20240522101241.jpgQQ图片2024052210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5.13/QQ图片20240522101241.jpgQQ图片20240522101241"/>
                    <pic:cNvPicPr>
                      <a:picLocks noChangeAspect="1"/>
                    </pic:cNvPicPr>
                  </pic:nvPicPr>
                  <pic:blipFill>
                    <a:blip r:embed="rId10"/>
                    <a:srcRect l="73" r="73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5.13/QQ图片20240522101227.jpgQQ图片2024052210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13/QQ图片20240522101227.jpgQQ图片20240522101227"/>
                    <pic:cNvPicPr>
                      <a:picLocks noChangeAspect="1"/>
                    </pic:cNvPicPr>
                  </pic:nvPicPr>
                  <pic:blipFill>
                    <a:blip r:embed="rId11"/>
                    <a:srcRect l="95" r="95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93345</wp:posOffset>
            </wp:positionV>
            <wp:extent cx="1775460" cy="1332230"/>
            <wp:effectExtent l="0" t="0" r="7620" b="8890"/>
            <wp:wrapNone/>
            <wp:docPr id="19" name="图片 19" descr="C:/Users/lulu/OneDrive/桌面/5.13/QQ图片20240522101252.jpgQQ图片2024052210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5.13/QQ图片20240522101252.jpgQQ图片20240522101252"/>
                    <pic:cNvPicPr>
                      <a:picLocks noChangeAspect="1"/>
                    </pic:cNvPicPr>
                  </pic:nvPicPr>
                  <pic:blipFill>
                    <a:blip r:embed="rId12"/>
                    <a:srcRect l="95" r="95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116205</wp:posOffset>
            </wp:positionV>
            <wp:extent cx="1775460" cy="1332230"/>
            <wp:effectExtent l="0" t="0" r="7620" b="8890"/>
            <wp:wrapNone/>
            <wp:docPr id="24" name="图片 24" descr="C:/Users/lulu/OneDrive/桌面/5.13/QQ图片20240522101307.jpgQQ图片2024052210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5.13/QQ图片20240522101307.jpgQQ图片20240522101307"/>
                    <pic:cNvPicPr>
                      <a:picLocks noChangeAspect="1"/>
                    </pic:cNvPicPr>
                  </pic:nvPicPr>
                  <pic:blipFill>
                    <a:blip r:embed="rId13"/>
                    <a:srcRect l="95" r="95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left="440"/>
        <w:jc w:val="center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综合：会说话的手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本次活动是一节感知手势、手语的综合活动，手势是指人类用语言中枢建立起来的一套用手掌和手指位置、形状的特定语言系统。生活中人们也会用一些特定的手势来传递信息，如： V字手势、OK手势、暂停手势等。本活动通过做让幼儿观察、模仿了解生活中常用手势所表达的含义，从而了解手势在生活中的作用。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小班的孩子们在日常的生活中已经接触过许多常见的手势，如：当看到老师做暂停手势时会安静等，对于一些手势的含义他们已经初步了解，但是孩子们对手势没有刻意地了解，尤其是简单的手语、停止、安静、谢谢的手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活动中孩子们</w:t>
      </w:r>
      <w:r>
        <w:rPr>
          <w:rFonts w:hint="eastAsia" w:ascii="宋体" w:hAnsi="宋体" w:eastAsia="宋体" w:cs="宋体"/>
          <w:color w:val="000000"/>
          <w:szCs w:val="21"/>
        </w:rPr>
        <w:t>在猜猜、说说、学学中，知道不同手势（手语）能表达不同的意思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并通过视频</w:t>
      </w:r>
      <w:r>
        <w:rPr>
          <w:rFonts w:hint="eastAsia" w:ascii="宋体" w:hAnsi="宋体" w:eastAsia="宋体" w:cs="宋体"/>
          <w:color w:val="000000"/>
          <w:szCs w:val="21"/>
        </w:rPr>
        <w:t>学习一些常用的手势（手语），感知手势（手语）在人们生活中的作用。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今天的天气较好，我们继续进行户外混班游戏，有的孩子玩滑滑梯，有的孩子玩综合区的安吉桶，还有的孩子在综合区进行了跑、跳的游戏，每个人都玩的开心极了，最后累了拿起自己的水杯及时补充水分。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213360</wp:posOffset>
            </wp:positionV>
            <wp:extent cx="2133600" cy="1639570"/>
            <wp:effectExtent l="0" t="0" r="0" b="6350"/>
            <wp:wrapNone/>
            <wp:docPr id="3" name="图片 3" descr="C:/Users/lulu/OneDrive/桌面/5.13/IMG_4285.JPGIMG_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13/IMG_4285.JPGIMG_4285"/>
                    <pic:cNvPicPr>
                      <a:picLocks noChangeAspect="1"/>
                    </pic:cNvPicPr>
                  </pic:nvPicPr>
                  <pic:blipFill>
                    <a:blip r:embed="rId14"/>
                    <a:srcRect l="1220" r="12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2174240" cy="1631315"/>
            <wp:effectExtent l="0" t="0" r="5080" b="14605"/>
            <wp:wrapNone/>
            <wp:docPr id="1" name="图片 1" descr="C:/Users/lulu/OneDrive/桌面/5.13/IMG_4284.JPGIMG_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13/IMG_4284.JPGIMG_4284"/>
                    <pic:cNvPicPr>
                      <a:picLocks noChangeAspect="1"/>
                    </pic:cNvPicPr>
                  </pic:nvPicPr>
                  <pic:blipFill>
                    <a:blip r:embed="rId1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131445</wp:posOffset>
            </wp:positionV>
            <wp:extent cx="2174240" cy="1631315"/>
            <wp:effectExtent l="0" t="0" r="5080" b="14605"/>
            <wp:wrapNone/>
            <wp:docPr id="6" name="图片 6" descr="C:/Users/lulu/OneDrive/桌面/5.13/QQ图片20240522100905.jpgQQ图片2024052210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13/QQ图片20240522100905.jpgQQ图片20240522100905"/>
                    <pic:cNvPicPr>
                      <a:picLocks noChangeAspect="1"/>
                    </pic:cNvPicPr>
                  </pic:nvPicPr>
                  <pic:blipFill>
                    <a:blip r:embed="rId16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116205</wp:posOffset>
            </wp:positionV>
            <wp:extent cx="2174240" cy="1631315"/>
            <wp:effectExtent l="0" t="0" r="5080" b="14605"/>
            <wp:wrapNone/>
            <wp:docPr id="5" name="图片 5" descr="C:/Users/lulu/OneDrive/桌面/5.13/IMG_4293.JPGIMG_4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13/IMG_4293.JPGIMG_4293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31115</wp:posOffset>
            </wp:positionV>
            <wp:extent cx="2174240" cy="1631315"/>
            <wp:effectExtent l="0" t="0" r="5080" b="14605"/>
            <wp:wrapNone/>
            <wp:docPr id="9" name="图片 9" descr="C:/Users/lulu/OneDrive/桌面/5.13/QQ图片20240522100945.jpgQQ图片2024052210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13/QQ图片20240522100945.jpgQQ图片20240522100945"/>
                    <pic:cNvPicPr>
                      <a:picLocks noChangeAspect="1"/>
                    </pic:cNvPicPr>
                  </pic:nvPicPr>
                  <pic:blipFill>
                    <a:blip r:embed="rId18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23495</wp:posOffset>
            </wp:positionV>
            <wp:extent cx="2174240" cy="1631315"/>
            <wp:effectExtent l="0" t="0" r="5080" b="14605"/>
            <wp:wrapNone/>
            <wp:docPr id="7" name="图片 7" descr="C:/Users/lulu/OneDrive/桌面/5.13/QQ图片20240522100931.jpgQQ图片2024052210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13/QQ图片20240522100931.jpgQQ图片20240522100931"/>
                    <pic:cNvPicPr>
                      <a:picLocks noChangeAspect="1"/>
                    </pic:cNvPicPr>
                  </pic:nvPicPr>
                  <pic:blipFill>
                    <a:blip r:embed="rId19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5.13/QQ图片20240522101155.jpgQQ图片2024052210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13/QQ图片20240522101155.jpgQQ图片20240522101155"/>
                    <pic:cNvPicPr>
                      <a:picLocks noChangeAspect="1"/>
                    </pic:cNvPicPr>
                  </pic:nvPicPr>
                  <pic:blipFill>
                    <a:blip r:embed="rId20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5.13/QQ图片20240522101151.jpgQQ图片2024052210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13/QQ图片20240522101151.jpgQQ图片20240522101151"/>
                    <pic:cNvPicPr>
                      <a:picLocks noChangeAspect="1"/>
                    </pic:cNvPicPr>
                  </pic:nvPicPr>
                  <pic:blipFill>
                    <a:blip r:embed="rId21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473075</wp:posOffset>
            </wp:positionV>
            <wp:extent cx="1758950" cy="1320165"/>
            <wp:effectExtent l="0" t="0" r="8890" b="5715"/>
            <wp:wrapNone/>
            <wp:docPr id="13" name="图片 13" descr="C:/Users/lulu/OneDrive/桌面/5.13/QQ图片20240522101146.jpgQQ图片202405221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13/QQ图片20240522101146.jpgQQ图片20240522101146"/>
                    <pic:cNvPicPr>
                      <a:picLocks noChangeAspect="1"/>
                    </pic:cNvPicPr>
                  </pic:nvPicPr>
                  <pic:blipFill>
                    <a:blip r:embed="rId22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44450</wp:posOffset>
                  </wp:positionV>
                  <wp:extent cx="2015490" cy="1601470"/>
                  <wp:effectExtent l="0" t="0" r="11430" b="13970"/>
                  <wp:wrapNone/>
                  <wp:docPr id="29" name="图片 6" descr="C:/Users/lulu/OneDrive/桌面/5.13/QQ图片20240522101208.jpgQQ图片2024052210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5.13/QQ图片20240522101208.jpgQQ图片2024052210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75" r="2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68580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5.13/QQ图片20240522101202.jpgQQ图片2024052210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5.13/QQ图片20240522101202.jpgQQ图片202405221012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42" r="2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  <w:tc>
          <w:tcPr>
            <w:tcW w:w="3200" w:type="dxa"/>
          </w:tcPr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bookmarkStart w:id="0" w:name="_GoBack"/>
            <w:bookmarkEnd w:id="0"/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87500"/>
                  <wp:effectExtent l="0" t="0" r="11430" b="12700"/>
                  <wp:docPr id="17" name="图片 7" descr="C:/Users/lulu/OneDrive/桌面/5.13/QQ图片20240522101217.jpgQQ图片2024052210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5.13/QQ图片20240522101217.jpgQQ图片2024052210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460" r="2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请家长每天为孩子带2块汗背巾到幼儿园来哦，这样孩子出汗就可以垫一下啦！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晨检时发现很多孩子指甲较长，请家长回去检查一下孩子的指甲并帮助修剪一下哦！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kxLCJoZGlkIjoiN2YzNjBkOTgyNWQ1YTMxYzM3MzMwNWFiODNmOWIzYWMiLCJ1c2VyQ291bnQiOjMwN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936276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83453D"/>
    <w:rsid w:val="01CE3A0A"/>
    <w:rsid w:val="02373186"/>
    <w:rsid w:val="023B3D4C"/>
    <w:rsid w:val="02B02CC7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649F8"/>
    <w:rsid w:val="05CA13F7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6F02CB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4FA052C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012110"/>
    <w:rsid w:val="1715758D"/>
    <w:rsid w:val="175C202C"/>
    <w:rsid w:val="178D1819"/>
    <w:rsid w:val="179F680B"/>
    <w:rsid w:val="17BE22F5"/>
    <w:rsid w:val="17C0574B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670100"/>
    <w:rsid w:val="1AE8027C"/>
    <w:rsid w:val="1B144870"/>
    <w:rsid w:val="1B6A60FA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4F3B10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B27E59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2CE4D68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9B5B78"/>
    <w:rsid w:val="38FD6262"/>
    <w:rsid w:val="391C0D1A"/>
    <w:rsid w:val="39677231"/>
    <w:rsid w:val="39782384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A3A7D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6B567F"/>
    <w:rsid w:val="41964058"/>
    <w:rsid w:val="41B31C6A"/>
    <w:rsid w:val="4269060A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A6548"/>
    <w:rsid w:val="4A0C53A5"/>
    <w:rsid w:val="4A214053"/>
    <w:rsid w:val="4A293095"/>
    <w:rsid w:val="4A4A0D21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5D55EC7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653CC8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DA540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1121</Words>
  <Characters>1155</Characters>
  <Lines>5</Lines>
  <Paragraphs>1</Paragraphs>
  <TotalTime>3</TotalTime>
  <ScaleCrop>false</ScaleCrop>
  <LinksUpToDate>false</LinksUpToDate>
  <CharactersWithSpaces>1160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2024-05-22T02:27:26Z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