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有21人来园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牛奶、核桃仁、多样饼干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ascii="宋体" w:hAnsi="宋体" w:eastAsia="宋体" w:cs="宋体"/>
          <w:sz w:val="24"/>
          <w:szCs w:val="24"/>
        </w:rPr>
        <w:t>玉米饭、糖醋排骨、生瓜炒蛋、芙蓉鲜蔬汤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小米南瓜粥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ascii="宋体" w:hAnsi="宋体" w:eastAsia="宋体" w:cs="宋体"/>
          <w:sz w:val="24"/>
          <w:szCs w:val="24"/>
        </w:rPr>
        <w:t>苹果、龙眼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Fonts w:hint="eastAsia" w:ascii="宋体" w:hAnsi="宋体" w:eastAsia="宋体" w:cs="宋体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今天的天气真晴朗，我们正常开展户外混班活动。伴随着动听的音乐声，孩子们来到了后操场。他们选择了自己喜欢的游戏，开启了今天的户外活动。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106680</wp:posOffset>
            </wp:positionV>
            <wp:extent cx="2133600" cy="1616710"/>
            <wp:effectExtent l="0" t="0" r="0" b="13970"/>
            <wp:wrapNone/>
            <wp:docPr id="3" name="图片 3" descr="C:/Users/lulu/OneDrive/桌面/5.10/IMG_5886.JPGIMG_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10/IMG_5886.JPGIMG_5886"/>
                    <pic:cNvPicPr>
                      <a:picLocks noChangeAspect="1"/>
                    </pic:cNvPicPr>
                  </pic:nvPicPr>
                  <pic:blipFill>
                    <a:blip r:embed="rId9"/>
                    <a:srcRect l="530" r="5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106680</wp:posOffset>
            </wp:positionV>
            <wp:extent cx="2174240" cy="1631315"/>
            <wp:effectExtent l="0" t="0" r="5080" b="14605"/>
            <wp:wrapNone/>
            <wp:docPr id="1" name="图片 1" descr="C:/Users/lulu/OneDrive/桌面/5.10/IMG_5885.JPGIMG_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10/IMG_5885.JPGIMG_5885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40005</wp:posOffset>
            </wp:positionV>
            <wp:extent cx="2174240" cy="1631315"/>
            <wp:effectExtent l="0" t="0" r="5080" b="14605"/>
            <wp:wrapNone/>
            <wp:docPr id="6" name="图片 6" descr="C:/Users/lulu/OneDrive/桌面/5.10/IMG_5890.JPGIMG_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10/IMG_5890.JPGIMG_5890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5" name="图片 5" descr="C:/Users/lulu/OneDrive/桌面/5.10/IMG_5888.JPGIMG_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10/IMG_5888.JPGIMG_5888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7" name="图片 7" descr="C:/Users/lulu/OneDrive/桌面/5.10/IMG_5898.JPGIMG_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10/IMG_5898.JPGIMG_5898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153035</wp:posOffset>
            </wp:positionV>
            <wp:extent cx="2174240" cy="1631315"/>
            <wp:effectExtent l="0" t="0" r="5080" b="14605"/>
            <wp:wrapNone/>
            <wp:docPr id="9" name="图片 9" descr="C:/Users/lulu/OneDrive/桌面/5.10/IMG_5901.JPG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10/IMG_5901.JPGIMG_5901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b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b/>
          <w:bCs/>
          <w:color w:val="000000"/>
          <w:sz w:val="28"/>
          <w:szCs w:val="28"/>
        </w:rPr>
        <w:t>「集体活动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---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美术：印小手</w:t>
      </w:r>
      <w:r>
        <w:rPr>
          <w:rFonts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这是一节拓印活动，主要引导幼儿用手蘸颜料通过按压印画出自己的小手，手有五根手指头，印画出来的每一个小手也有所不一样:大小不同、颜色不一样。引导幼儿在小手变形的基础上，来印小手感受印画活动的有趣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102235</wp:posOffset>
            </wp:positionV>
            <wp:extent cx="1940560" cy="1456055"/>
            <wp:effectExtent l="0" t="0" r="10160" b="6985"/>
            <wp:wrapNone/>
            <wp:docPr id="16" name="图片 16" descr="C:/Users/lulu/OneDrive/桌面/5.10/QQ图片20240522160645.jpgQQ图片2024052216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10/QQ图片20240522160645.jpgQQ图片20240522160645"/>
                    <pic:cNvPicPr>
                      <a:picLocks noChangeAspect="1"/>
                    </pic:cNvPicPr>
                  </pic:nvPicPr>
                  <pic:blipFill>
                    <a:blip r:embed="rId15"/>
                    <a:srcRect l="87" r="87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102235</wp:posOffset>
            </wp:positionV>
            <wp:extent cx="1940560" cy="1456055"/>
            <wp:effectExtent l="0" t="0" r="10160" b="6985"/>
            <wp:wrapNone/>
            <wp:docPr id="15" name="图片 15" descr="C:/Users/lulu/OneDrive/桌面/5.10/QQ图片20240522160613.jpgQQ图片2024052216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.10/QQ图片20240522160613.jpgQQ图片20240522160613"/>
                    <pic:cNvPicPr>
                      <a:picLocks noChangeAspect="1"/>
                    </pic:cNvPicPr>
                  </pic:nvPicPr>
                  <pic:blipFill>
                    <a:blip r:embed="rId16"/>
                    <a:srcRect l="87" r="87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94615</wp:posOffset>
            </wp:positionV>
            <wp:extent cx="1900555" cy="1426210"/>
            <wp:effectExtent l="0" t="0" r="4445" b="6350"/>
            <wp:wrapNone/>
            <wp:docPr id="14" name="图片 14" descr="C:/Users/lulu/OneDrive/桌面/5.10/QQ图片20240522160538.jpgQQ图片2024052216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10/QQ图片20240522160538.jpgQQ图片20240522160538"/>
                    <pic:cNvPicPr>
                      <a:picLocks noChangeAspect="1"/>
                    </pic:cNvPicPr>
                  </pic:nvPicPr>
                  <pic:blipFill>
                    <a:blip r:embed="rId17"/>
                    <a:srcRect l="89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94615</wp:posOffset>
            </wp:positionV>
            <wp:extent cx="1900555" cy="1426210"/>
            <wp:effectExtent l="0" t="0" r="4445" b="6350"/>
            <wp:wrapNone/>
            <wp:docPr id="19" name="图片 19" descr="C:/Users/lulu/OneDrive/桌面/5.10/QQ图片20240522160600.jpgQQ图片2024052216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10/QQ图片20240522160600.jpgQQ图片20240522160600"/>
                    <pic:cNvPicPr>
                      <a:picLocks noChangeAspect="1"/>
                    </pic:cNvPicPr>
                  </pic:nvPicPr>
                  <pic:blipFill>
                    <a:blip r:embed="rId18"/>
                    <a:srcRect l="89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79375</wp:posOffset>
            </wp:positionV>
            <wp:extent cx="1900555" cy="1426210"/>
            <wp:effectExtent l="0" t="0" r="4445" b="6350"/>
            <wp:wrapNone/>
            <wp:docPr id="18" name="图片 18" descr="C:/Users/lulu/OneDrive/桌面/5.10/QQ图片20240522160635.jpgQQ图片2024052216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10/QQ图片20240522160635.jpgQQ图片20240522160635"/>
                    <pic:cNvPicPr>
                      <a:picLocks noChangeAspect="1"/>
                    </pic:cNvPicPr>
                  </pic:nvPicPr>
                  <pic:blipFill>
                    <a:blip r:embed="rId19"/>
                    <a:srcRect l="89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33655</wp:posOffset>
            </wp:positionV>
            <wp:extent cx="1900555" cy="1426210"/>
            <wp:effectExtent l="0" t="0" r="4445" b="6350"/>
            <wp:wrapNone/>
            <wp:docPr id="17" name="图片 17" descr="C:/Users/lulu/OneDrive/桌面/5.10/QQ图片20240522160641.jpgQQ图片2024052216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5.10/QQ图片20240522160641.jpgQQ图片20240522160641"/>
                    <pic:cNvPicPr>
                      <a:picLocks noChangeAspect="1"/>
                    </pic:cNvPicPr>
                  </pic:nvPicPr>
                  <pic:blipFill>
                    <a:blip r:embed="rId20"/>
                    <a:srcRect l="89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152400</wp:posOffset>
            </wp:positionV>
            <wp:extent cx="1879600" cy="1410335"/>
            <wp:effectExtent l="0" t="0" r="10160" b="6985"/>
            <wp:wrapNone/>
            <wp:docPr id="2" name="图片 2" descr="C:/Users/lulu/OneDrive/桌面/5.10/IMG_5856.PNGIMG_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10/IMG_5856.PNGIMG_5856"/>
                    <pic:cNvPicPr>
                      <a:picLocks noChangeAspect="1"/>
                    </pic:cNvPicPr>
                  </pic:nvPicPr>
                  <pic:blipFill>
                    <a:blip r:embed="rId21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121920</wp:posOffset>
            </wp:positionV>
            <wp:extent cx="1883410" cy="1413510"/>
            <wp:effectExtent l="0" t="0" r="6350" b="3810"/>
            <wp:wrapNone/>
            <wp:docPr id="10" name="图片 10" descr="C:/Users/lulu/OneDrive/桌面/5.10/IMG_5858.PNGIMG_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10/IMG_5858.PNGIMG_5858"/>
                    <pic:cNvPicPr>
                      <a:picLocks noChangeAspect="1"/>
                    </pic:cNvPicPr>
                  </pic:nvPicPr>
                  <pic:blipFill>
                    <a:blip r:embed="rId22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114300</wp:posOffset>
            </wp:positionV>
            <wp:extent cx="1931035" cy="1449070"/>
            <wp:effectExtent l="0" t="0" r="4445" b="13970"/>
            <wp:wrapNone/>
            <wp:docPr id="8" name="图片 8" descr="C:/Users/lulu/OneDrive/桌面/5.10/IMG_5857.PNGIMG_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10/IMG_5857.PNGIMG_5857"/>
                    <pic:cNvPicPr>
                      <a:picLocks noChangeAspect="1"/>
                    </pic:cNvPicPr>
                  </pic:nvPicPr>
                  <pic:blipFill>
                    <a:blip r:embed="rId23"/>
                    <a:srcRect l="88" r="8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114300</wp:posOffset>
            </wp:positionV>
            <wp:extent cx="1879600" cy="1410335"/>
            <wp:effectExtent l="0" t="0" r="10160" b="6985"/>
            <wp:wrapNone/>
            <wp:docPr id="13" name="图片 13" descr="C:/Users/lulu/OneDrive/桌面/5.6/QQ图片20240522100329.jpgQQ图片202405221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6/QQ图片20240522100329.jpgQQ图片20240522100329"/>
                    <pic:cNvPicPr>
                      <a:picLocks noChangeAspect="1"/>
                    </pic:cNvPicPr>
                  </pic:nvPicPr>
                  <pic:blipFill>
                    <a:blip r:embed="rId24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114300</wp:posOffset>
            </wp:positionV>
            <wp:extent cx="1879600" cy="1410335"/>
            <wp:effectExtent l="0" t="0" r="10160" b="6985"/>
            <wp:wrapNone/>
            <wp:docPr id="12" name="图片 12" descr="C:/Users/lulu/OneDrive/桌面/5.6/QQ图片20240522100310.jpgQQ图片202405221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6/QQ图片20240522100310.jpgQQ图片20240522100310"/>
                    <pic:cNvPicPr>
                      <a:picLocks noChangeAspect="1"/>
                    </pic:cNvPicPr>
                  </pic:nvPicPr>
                  <pic:blipFill>
                    <a:blip r:embed="rId25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121920</wp:posOffset>
            </wp:positionV>
            <wp:extent cx="1879600" cy="1410335"/>
            <wp:effectExtent l="0" t="0" r="10160" b="6985"/>
            <wp:wrapNone/>
            <wp:docPr id="11" name="图片 11" descr="C:/Users/lulu/OneDrive/桌面/5.10/IMG_5860.PNGIMG_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10/IMG_5860.PNGIMG_5860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right="0"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天气渐暖，很多孩子还穿棉毛裤，请家长根据天气温度适量给孩子增添穿衣服哦！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1LCJoZGlkIjoiN2YzNjBkOTgyNWQ1YTMxYzM3MzMwNWFiODNmOWIzYWMiLCJ1c2VyQ291bnQiOjMwO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743B5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1347B8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17B17"/>
    <w:rsid w:val="1528654B"/>
    <w:rsid w:val="152C53DD"/>
    <w:rsid w:val="15780A16"/>
    <w:rsid w:val="159B0DA5"/>
    <w:rsid w:val="15B516B5"/>
    <w:rsid w:val="15E70875"/>
    <w:rsid w:val="15FC2FFC"/>
    <w:rsid w:val="1615355E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71414C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125A2A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715B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2A2623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42353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1A211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075444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913BB1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1D098C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9F7993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6E14363"/>
    <w:rsid w:val="67033D94"/>
    <w:rsid w:val="678418BE"/>
    <w:rsid w:val="67A0736B"/>
    <w:rsid w:val="67B021EF"/>
    <w:rsid w:val="67FB110E"/>
    <w:rsid w:val="68484DA6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4D1FFB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D40D4C"/>
    <w:rsid w:val="71FA65EF"/>
    <w:rsid w:val="721E646B"/>
    <w:rsid w:val="72272E4F"/>
    <w:rsid w:val="723A1779"/>
    <w:rsid w:val="726C4C43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13FF1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1126B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946</Words>
  <Characters>979</Characters>
  <Lines>5</Lines>
  <Paragraphs>1</Paragraphs>
  <TotalTime>6</TotalTime>
  <ScaleCrop>false</ScaleCrop>
  <LinksUpToDate>false</LinksUpToDate>
  <CharactersWithSpaces>985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2024-05-22T08:22:55Z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