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日3人请假，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体育：小青蛙跳荷叶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本次活动以“青蛙跳荷叶”为场景，创设丰富多彩的儿歌情境旨</w:t>
      </w:r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>在引导幼儿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学习弹跳的方法，练习弹跳的动作，并且尝试手臂和腿互相配合进行跳跃</w:t>
      </w:r>
      <w:r>
        <w:rPr>
          <w:rFonts w:ascii="宋体" w:hAnsi="宋体" w:eastAsia="宋体" w:cs="宋体"/>
          <w:sz w:val="21"/>
          <w:szCs w:val="21"/>
        </w:rPr>
        <w:t>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4275" cy="1840865"/>
                  <wp:effectExtent l="0" t="0" r="14605" b="3175"/>
                  <wp:docPr id="1" name="图片 1" descr="IMG_20240522_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522_1004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522_09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22_0949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522_09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22_0956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522_09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22_0959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522_09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22_0959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522_095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22_095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522_08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22_0853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522_08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22_0832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522_08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522_0831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522_08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522_0831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522_08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522_0830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522_08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522_0829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spacing w:line="360" w:lineRule="exact"/>
        <w:ind w:left="-2" w:leftChars="0" w:firstLine="422" w:firstLineChars="0"/>
        <w:jc w:val="left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numId w:val="0"/>
        </w:numPr>
        <w:spacing w:line="360" w:lineRule="exact"/>
        <w:ind w:left="420" w:leftChars="0" w:firstLine="420" w:firstLineChars="200"/>
        <w:jc w:val="left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各位家长:明天我们将开展一节探究类的科学活动---《打开来，尝一尝》，带幼儿感知不同的容器打开食物的方式，请家长们为每个小朋友带3种不同类型带有包装的食物明天带来幼儿园，每种带少量即可。如鸡蛋、饼干、瑞士糖、开心果、花生、罐装牛奶等有外壳或包装的食物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1LCJoZGlkIjoiODViY2JkMjU3NGYzZTEwMzZmMGFkZWViYmNkYWU3NDIiLCJ1c2VyQ291bnQiOjEzM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C900B0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2024-05-22T02:26:32Z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