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三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多云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lang w:eastAsia="zh-Hans"/>
        </w:rPr>
        <w:t>人</w:t>
      </w:r>
      <w:r>
        <w:rPr>
          <w:rFonts w:hint="eastAsia" w:asciiTheme="minorEastAsia" w:hAnsiTheme="minorEastAsia" w:cstheme="minorEastAsia"/>
          <w:lang w:val="en-US" w:eastAsia="zh-CN"/>
        </w:rPr>
        <w:t>,2人请假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多样饼干、核桃仁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荞麦饭、洋葱炒猪肝、丝瓜炒蛋、芙蓉鲜蔬汤。</w:t>
      </w:r>
    </w:p>
    <w:p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◎午点：小米红薯杂粮粥。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◎水果：火龙果、苹果。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2" name="图片 2" descr="D:/Desktop/522/0df79b755768bb2d0e84da3d4c27b4f9.jpg0df79b755768bb2d0e84da3d4c27b4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522/0df79b755768bb2d0e84da3d4c27b4f9.jpg0df79b755768bb2d0e84da3d4c27b4f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3" name="图片 3" descr="D:/Desktop/522/b0688ee7673c4d6f8a9b7e6a4a4d7c93.jpgb0688ee7673c4d6f8a9b7e6a4a4d7c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522/b0688ee7673c4d6f8a9b7e6a4a4d7c93.jpgb0688ee7673c4d6f8a9b7e6a4a4d7c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4" name="图片 4" descr="D:/Desktop/522/ca91e0694799b5262f64b94fd22c4a75.jpgca91e0694799b5262f64b94fd22c4a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522/ca91e0694799b5262f64b94fd22c4a75.jpgca91e0694799b5262f64b94fd22c4a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5" name="图片 5" descr="D:/Desktop/522/d77d37e4c4b7d7da9416ab1ce7dab5bb.jpgd77d37e4c4b7d7da9416ab1ce7dab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522/d77d37e4c4b7d7da9416ab1ce7dab5bb.jpgd77d37e4c4b7d7da9416ab1ce7dab5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9295" w:type="dxa"/>
            <w:gridSpan w:val="2"/>
          </w:tcPr>
          <w:p>
            <w:pPr>
              <w:spacing w:line="320" w:lineRule="exact"/>
              <w:jc w:val="lef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今天我们户外是混班玩的，有的从云朵上跳一跳，有的在玩滑滑梯游戏，还有的从安吉桶上爬过去，真是太有趣啦！</w:t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区域游戏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篇</w:t>
      </w:r>
    </w:p>
    <w:p>
      <w:pPr>
        <w:spacing w:line="320" w:lineRule="exac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6" name="图片 6" descr="D:/Desktop/522/IMG_7577.JPGIMG_7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522/IMG_7577.JPGIMG_75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7" name="图片 7" descr="D:/Desktop/522/IMG_7583.JPGIMG_7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522/IMG_7583.JPGIMG_7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8" name="图片 8" descr="D:/Desktop/522/IMG_7584.JPGIMG_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522/IMG_7584.JPGIMG_7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9" name="图片 9" descr="D:/Desktop/522/IMG_7586.JPGIMG_7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522/IMG_7586.JPGIMG_7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9295" w:type="dxa"/>
            <w:gridSpan w:val="2"/>
          </w:tcPr>
          <w:p>
            <w:pPr>
              <w:spacing w:line="320" w:lineRule="exact"/>
              <w:jc w:val="lef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吴歆悦在益智区玩魔方游戏，将魔方变换了多种式样。</w:t>
            </w:r>
          </w:p>
          <w:p>
            <w:pPr>
              <w:spacing w:line="320" w:lineRule="exact"/>
              <w:jc w:val="lef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张子熠、郭瑞晨在万能工匠区域用零件制作小车。</w:t>
            </w:r>
          </w:p>
          <w:p>
            <w:pPr>
              <w:spacing w:line="320" w:lineRule="exact"/>
              <w:jc w:val="lef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陆明轩、张妤在地面建构区域用积木搭建城堡。</w:t>
            </w:r>
          </w:p>
          <w:p>
            <w:pPr>
              <w:spacing w:line="320" w:lineRule="exact"/>
              <w:jc w:val="left"/>
              <w:rPr>
                <w:rFonts w:hint="default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霍学辰、刘宸汐在科探区玩倒与不倒的游戏，将小圆柱放上去之后尽量保持不倒。</w:t>
            </w:r>
            <w:bookmarkStart w:id="1" w:name="_GoBack"/>
            <w:bookmarkEnd w:id="1"/>
          </w:p>
        </w:tc>
      </w:tr>
    </w:tbl>
    <w:p>
      <w:pPr>
        <w:spacing w:line="32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eastAsia="zh-Hans"/>
        </w:rPr>
      </w:pP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★最近气温逐渐上升，家长们请合理给孩子搭配衣服。如有身体不适请及时告知。</w:t>
      </w:r>
    </w:p>
    <w:p>
      <w:pPr>
        <w:spacing w:line="32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★由于户外活动量大，大家可以给孩子准备一条汗巾更换。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ExLCJoZGlkIjoiODAxMWQ4YjE4YjhhMmJmYmEwNjAwZGVkYTYzMzY2OWEiLCJ1c2VyQ291bnQiOjg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B37EFF"/>
    <w:rsid w:val="05C80BF6"/>
    <w:rsid w:val="06302B36"/>
    <w:rsid w:val="06393E01"/>
    <w:rsid w:val="077500D2"/>
    <w:rsid w:val="07FD1BB0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78E1E30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1FA647D6"/>
    <w:rsid w:val="203670E3"/>
    <w:rsid w:val="21AF4A2F"/>
    <w:rsid w:val="21CF4FD6"/>
    <w:rsid w:val="22715FC0"/>
    <w:rsid w:val="22C90142"/>
    <w:rsid w:val="23294C75"/>
    <w:rsid w:val="237C7B6F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82C25F5"/>
    <w:rsid w:val="2953701F"/>
    <w:rsid w:val="29B9188B"/>
    <w:rsid w:val="2A57335C"/>
    <w:rsid w:val="2A9C0B11"/>
    <w:rsid w:val="2BB856FE"/>
    <w:rsid w:val="2BD769B8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4993D92"/>
    <w:rsid w:val="36B2718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1C4560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0E615A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1015</Words>
  <Characters>1037</Characters>
  <Lines>1</Lines>
  <Paragraphs>1</Paragraphs>
  <TotalTime>5</TotalTime>
  <ScaleCrop>false</ScaleCrop>
  <LinksUpToDate>false</LinksUpToDate>
  <CharactersWithSpaces>1049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2024-04-28T04:41:00Z</cp:lastPrinted>
  <dcterms:modified xsi:type="dcterms:W3CDTF">2024-05-22T06:59:17Z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15672A90BEC14E0DAD32F7B596064620_13</vt:lpwstr>
  </property>
  <property fmtid="{D5CDD505-2E9C-101B-9397-08002B2CF9AE}" pid="5" name="commondata">
    <vt:lpwstr>eyJjb3VudCI6NywiaGRpZCI6IjgwMTFkOGIxOGI4YTJiZmJhMDYwMGRlZGE2MzM2NjlhIiwidXNlckNvdW50Ijo3fQ==</vt:lpwstr>
  </property>
</Properties>
</file>