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2024.5.7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有用的手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集体活动《科学：我的手》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科学《我的手》是一节观察、探索类型的科学活动。每个人都有一双手，每双手都有手心和手背之分。手的构造很复杂，有肌肉、筋、骨骼、皮肤、毛发、指甲等，每一个构造都有它特殊的作用，这些复杂的构造使人类的手能够灵活自如地做各种动作。活动利用记录法和多媒体教学法引导幼儿精细观察。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</w:t>
      </w:r>
      <w:r>
        <w:rPr>
          <w:rFonts w:hint="eastAsia" w:ascii="宋体" w:hAnsi="宋体" w:eastAsia="宋体" w:cs="宋体"/>
          <w:sz w:val="21"/>
          <w:szCs w:val="21"/>
        </w:rPr>
        <w:t>认识手的各个外部特征，并初步了解手的各个内部构造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并大胆表述自己的发现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exact"/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徐诺、吴文欣、魏锦宸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小朋友也记录自己小手的特征，</w:t>
      </w:r>
      <w:r>
        <w:rPr>
          <w:rFonts w:hint="eastAsia" w:ascii="宋体" w:hAnsi="宋体" w:eastAsia="宋体" w:cs="宋体"/>
          <w:szCs w:val="21"/>
        </w:rPr>
        <w:t>了解手的作用，产生喜欢自己手的情感，懂得保护自己的小手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9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9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9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9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9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9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2" name="图片 12" descr="IMG_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9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9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来数一数这里面有多少小人玩偶呢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保持平衡往前走要很小心哦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6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6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0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左右一起观察影子才能保证准确哦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用彩泥铺好草坪，上面摆上我喜欢的秋千。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6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0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6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0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看，这里有纸牌建构的图示哦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我们今天又完善了一下我们建筑。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lang w:val="en-US" w:eastAsia="zh-CN"/>
        </w:rPr>
        <w:t>四、户外活动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2" name="图片 32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今天进行了混班活动，今天很多小朋友都进行了万能工匠建构活动，小小的积木在孩子们的手中都变成了一个个生动的造型！下面来看看我们的活动现场吧。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1" name="图片 3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9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9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9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5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9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9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午餐情况</w:t>
      </w:r>
      <w:r>
        <w:rPr>
          <w:rFonts w:hint="eastAsia" w:ascii="宋体" w:hAnsi="宋体" w:eastAsia="宋体" w:cs="宋体"/>
          <w:lang w:val="en-US" w:eastAsia="zh-CN"/>
        </w:rPr>
        <w:t>：中午吃的是黑米饭、黄焖鸡、山药木耳炒呙笋、肉末粉丝汤。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今天王诺婉、宗韫玉、魏锦宸、许诺言、谭沁、吴文欣吃的有点慢哦，继续加油！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1.这周五邀请大家来园参加半日活动哦。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2.亲子运动会报名项目在家也要练习。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3.请及时关注幼儿身体状况，并及时跟老师沟通。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ksImhkaWQiOiJmZTY1OWIyN2VlNTNjYTgxNmUxNzY3MGQwZTYyMTJmMC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7A82315"/>
    <w:rsid w:val="0B782670"/>
    <w:rsid w:val="0BD62FAA"/>
    <w:rsid w:val="100D5385"/>
    <w:rsid w:val="10B464C1"/>
    <w:rsid w:val="12F313E5"/>
    <w:rsid w:val="12F47048"/>
    <w:rsid w:val="14D64C58"/>
    <w:rsid w:val="150E065C"/>
    <w:rsid w:val="159F60BD"/>
    <w:rsid w:val="18824429"/>
    <w:rsid w:val="19BA47F5"/>
    <w:rsid w:val="1CD53A47"/>
    <w:rsid w:val="1EF52E11"/>
    <w:rsid w:val="1FF74BAE"/>
    <w:rsid w:val="219F33A5"/>
    <w:rsid w:val="21D40771"/>
    <w:rsid w:val="225801AB"/>
    <w:rsid w:val="231E2FCC"/>
    <w:rsid w:val="23F173A3"/>
    <w:rsid w:val="26FC6456"/>
    <w:rsid w:val="27CC1ABA"/>
    <w:rsid w:val="27FA4F9E"/>
    <w:rsid w:val="28D60C6F"/>
    <w:rsid w:val="29F142D5"/>
    <w:rsid w:val="2B971617"/>
    <w:rsid w:val="2C144DE1"/>
    <w:rsid w:val="2D7476A8"/>
    <w:rsid w:val="30424739"/>
    <w:rsid w:val="331B02FE"/>
    <w:rsid w:val="33A82FFC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EF26647"/>
    <w:rsid w:val="4F153E7A"/>
    <w:rsid w:val="50286749"/>
    <w:rsid w:val="50546520"/>
    <w:rsid w:val="53A96AB8"/>
    <w:rsid w:val="55674105"/>
    <w:rsid w:val="563232AC"/>
    <w:rsid w:val="569F0F04"/>
    <w:rsid w:val="596C342F"/>
    <w:rsid w:val="5A2F2BFF"/>
    <w:rsid w:val="5BF83597"/>
    <w:rsid w:val="5E83629B"/>
    <w:rsid w:val="5F357C4E"/>
    <w:rsid w:val="5FC008BD"/>
    <w:rsid w:val="604D2EC1"/>
    <w:rsid w:val="635A1B96"/>
    <w:rsid w:val="63BF6C08"/>
    <w:rsid w:val="6573077D"/>
    <w:rsid w:val="674548F2"/>
    <w:rsid w:val="67B77727"/>
    <w:rsid w:val="68CF2022"/>
    <w:rsid w:val="68D27805"/>
    <w:rsid w:val="6A3550F2"/>
    <w:rsid w:val="6AF503DD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615</Words>
  <Characters>625</Characters>
  <Lines>1</Lines>
  <Paragraphs>1</Paragraphs>
  <TotalTime>21</TotalTime>
  <ScaleCrop>false</ScaleCrop>
  <LinksUpToDate>false</LinksUpToDate>
  <CharactersWithSpaces>633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2024-04-07T12:11:00Z</cp:lastPrinted>
  <dcterms:modified xsi:type="dcterms:W3CDTF">2024-05-07T11:13:58Z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7540032AB0544D4EA1620A6FE80EA455_13</vt:lpwstr>
  </property>
</Properties>
</file>