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956D4" w14:textId="696A3D6F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991C96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 w:rsidR="00E37951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9C3C36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7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6B23AA26" w:rsidR="00F144BD" w:rsidRDefault="00F64244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52436565" wp14:editId="11D4851F">
            <wp:extent cx="2880000" cy="1440000"/>
            <wp:effectExtent l="0" t="0" r="0" b="0"/>
            <wp:docPr id="13121735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73540" name="图片 13121735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9C3C36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98C3C93" w14:textId="605AE7D3" w:rsidR="008F4806" w:rsidRPr="00AA4824" w:rsidRDefault="009C3C36" w:rsidP="005D6A61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星期五到了，一周又快要结束了。今天天气依然晴朗，已经有了初夏的模样。今天共来园20人，保持全勤，真的很棒哦！希望继续坚持哦！</w:t>
      </w:r>
    </w:p>
    <w:p w14:paraId="1AEB691E" w14:textId="6E2A3142" w:rsidR="00F8014A" w:rsidRDefault="00160FE7" w:rsidP="005D6A61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8A644F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04AF4FC" wp14:editId="5A1BA308">
            <wp:extent cx="1921331" cy="1440000"/>
            <wp:effectExtent l="0" t="0" r="0" b="0"/>
            <wp:docPr id="18595799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44F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5AF06D5" wp14:editId="5C203199">
            <wp:extent cx="1921331" cy="1440000"/>
            <wp:effectExtent l="0" t="0" r="0" b="0"/>
            <wp:docPr id="7196042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44F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4F11FD9" wp14:editId="43959273">
            <wp:extent cx="1921331" cy="1440000"/>
            <wp:effectExtent l="0" t="0" r="0" b="0"/>
            <wp:docPr id="5275730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44F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EAECE98" wp14:editId="1780CF18">
            <wp:extent cx="1921331" cy="1440000"/>
            <wp:effectExtent l="0" t="0" r="0" b="0"/>
            <wp:docPr id="150789958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44F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8A644F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D8EC46F" wp14:editId="48E86BEA">
            <wp:extent cx="1921331" cy="1440000"/>
            <wp:effectExtent l="0" t="0" r="0" b="0"/>
            <wp:docPr id="19871674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44F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8A644F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4B7E0F0" wp14:editId="1243AA49">
            <wp:extent cx="1921331" cy="1440000"/>
            <wp:effectExtent l="0" t="0" r="0" b="0"/>
            <wp:docPr id="72807090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77DFF" w14:textId="747BED43" w:rsidR="009B2F0A" w:rsidRDefault="009B2F0A" w:rsidP="009C3C36">
      <w:pPr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9C3C3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 w:rsidR="00FB3F98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游戏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6536F71" w14:textId="23898B1B" w:rsidR="00273879" w:rsidRDefault="008F4806" w:rsidP="00FB3F98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9C3C36">
        <w:rPr>
          <w:rFonts w:ascii="宋体" w:eastAsia="宋体" w:hAnsi="宋体" w:cs="宋体" w:hint="eastAsia"/>
          <w:sz w:val="24"/>
          <w:szCs w:val="24"/>
        </w:rPr>
        <w:t>天气很好，虽然有点热，但我们坚持户外游戏，我们今天也来到了前操场，主要玩的是攀爬架。放好水杯，孩子们就跑向了心仪的入口，开启了户外活动。</w:t>
      </w:r>
    </w:p>
    <w:p w14:paraId="3268C341" w14:textId="2A0F4AA4" w:rsidR="00340566" w:rsidRDefault="008A644F" w:rsidP="008A644F">
      <w:pPr>
        <w:jc w:val="left"/>
        <w:rPr>
          <w:rStyle w:val="ad"/>
          <w:rFonts w:ascii="宋体" w:eastAsia="宋体" w:hAnsi="宋体" w:cs="宋体"/>
          <w:color w:val="000000"/>
          <w:spacing w:val="40"/>
          <w:sz w:val="24"/>
          <w:szCs w:val="24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sz w:val="24"/>
          <w:szCs w:val="24"/>
          <w:lang w:bidi="ar"/>
        </w:rPr>
        <w:lastRenderedPageBreak/>
        <w:drawing>
          <wp:inline distT="0" distB="0" distL="0" distR="0" wp14:anchorId="2EF4B972" wp14:editId="1284F8A6">
            <wp:extent cx="1921331" cy="1440000"/>
            <wp:effectExtent l="0" t="0" r="0" b="0"/>
            <wp:docPr id="11881848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2F8943C1" wp14:editId="1F30143C">
            <wp:extent cx="1921331" cy="1440000"/>
            <wp:effectExtent l="0" t="0" r="0" b="0"/>
            <wp:docPr id="23554307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6816C75E" wp14:editId="443E2577">
            <wp:extent cx="1921331" cy="1440000"/>
            <wp:effectExtent l="0" t="0" r="0" b="0"/>
            <wp:docPr id="55062617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2157BEAC" wp14:editId="73E57172">
            <wp:extent cx="1921331" cy="1440000"/>
            <wp:effectExtent l="0" t="0" r="0" b="0"/>
            <wp:docPr id="12418853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3A4B85AC" wp14:editId="075C1D87">
            <wp:extent cx="1921331" cy="1440000"/>
            <wp:effectExtent l="0" t="0" r="0" b="0"/>
            <wp:docPr id="19941837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253A5A96" wp14:editId="27AF339F">
            <wp:extent cx="1921331" cy="1440000"/>
            <wp:effectExtent l="0" t="0" r="0" b="0"/>
            <wp:docPr id="68372604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566"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</w:t>
      </w:r>
      <w:r w:rsidR="00340566"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    </w:t>
      </w:r>
    </w:p>
    <w:p w14:paraId="65F3CB86" w14:textId="6AD23BF2" w:rsidR="00FB3F98" w:rsidRDefault="00340566" w:rsidP="00340566">
      <w:pPr>
        <w:ind w:firstLineChars="200" w:firstLine="562"/>
        <w:jc w:val="left"/>
        <w:rPr>
          <w:rStyle w:val="ad"/>
          <w:rFonts w:ascii="宋体" w:eastAsia="宋体" w:hAnsi="宋体" w:cs="宋体"/>
          <w:color w:val="000000"/>
          <w:spacing w:val="40"/>
          <w:sz w:val="24"/>
          <w:szCs w:val="24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      </w:t>
      </w:r>
    </w:p>
    <w:p w14:paraId="0BB34A52" w14:textId="6E4DCE9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964"/>
        <w:gridCol w:w="1134"/>
        <w:gridCol w:w="894"/>
        <w:gridCol w:w="709"/>
        <w:gridCol w:w="929"/>
      </w:tblGrid>
      <w:tr w:rsidR="008C7DF6" w14:paraId="7497E61D" w14:textId="77777777" w:rsidTr="00FD61B5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3F68B1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64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13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894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D6315E" w14:paraId="2C7232DB" w14:textId="77777777" w:rsidTr="003F68B1">
        <w:tc>
          <w:tcPr>
            <w:tcW w:w="780" w:type="dxa"/>
            <w:vAlign w:val="center"/>
          </w:tcPr>
          <w:p w14:paraId="21D7ADCC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10DED17C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9F9D581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49E226A2" w14:textId="30073333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03F0E375" w14:textId="17FBF80C" w:rsidR="00D6315E" w:rsidRDefault="009C3C36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4B52A15F" w14:textId="2FCF22CA" w:rsidR="00D6315E" w:rsidRDefault="00D6315E" w:rsidP="00D6315E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C05973F" w14:textId="2FF940B7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5E127780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5B7BB5A4" w14:textId="77777777" w:rsidTr="003F68B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092ED20D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12DD0EEC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50D29CA" w14:textId="16B72919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75090D83" w14:textId="07BCD362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77584057" w14:textId="6C9534BF" w:rsidR="00D6315E" w:rsidRDefault="00D6315E" w:rsidP="00D6315E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587AAB3A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2A0BAB9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163B4861" w14:textId="77777777" w:rsidTr="003F68B1">
        <w:tc>
          <w:tcPr>
            <w:tcW w:w="780" w:type="dxa"/>
            <w:vAlign w:val="center"/>
          </w:tcPr>
          <w:p w14:paraId="33F42C78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67474A2C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443B84B4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27E5619C" w14:textId="5E4AD3EB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25DE763D" w14:textId="42FF12D2" w:rsidR="00D6315E" w:rsidRDefault="009C3C36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626AD075" w14:textId="54452F62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593A2F91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70C11B5A" w:rsidR="00D6315E" w:rsidRDefault="009C3C36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D6315E" w14:paraId="1201AA17" w14:textId="77777777" w:rsidTr="003F68B1">
        <w:tc>
          <w:tcPr>
            <w:tcW w:w="780" w:type="dxa"/>
            <w:vAlign w:val="center"/>
          </w:tcPr>
          <w:p w14:paraId="7B545BDF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6DBF05AC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26EE0572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0FFC36E" w14:textId="6726A748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7EF9295A" w14:textId="7D70ACB8" w:rsidR="00D6315E" w:rsidRDefault="009C3C36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37B44C18" w14:textId="684B82B0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712265E7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1E3C42D7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3E3F2C4E" w14:textId="77777777" w:rsidTr="003F68B1">
        <w:tc>
          <w:tcPr>
            <w:tcW w:w="780" w:type="dxa"/>
            <w:vAlign w:val="center"/>
          </w:tcPr>
          <w:p w14:paraId="64E6F52B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345502A9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7A2B36D8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61140646" w14:textId="53446586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5841868B" w14:textId="6EE66BA2" w:rsidR="00D6315E" w:rsidRDefault="009C3C36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64D3578A" w14:textId="2785818C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5285F6DF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168403FD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279E4BE8" w14:textId="77777777" w:rsidTr="003F68B1">
        <w:tc>
          <w:tcPr>
            <w:tcW w:w="780" w:type="dxa"/>
            <w:vAlign w:val="center"/>
          </w:tcPr>
          <w:p w14:paraId="1893734C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626A7776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2734F92B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198FD366" w14:textId="75BB6E0F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3DADA601" w14:textId="1443E69C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49C645CF" w14:textId="76FE3511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44A73AC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3667CAE3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7460A9E4" w14:textId="77777777" w:rsidTr="003F68B1">
        <w:tc>
          <w:tcPr>
            <w:tcW w:w="780" w:type="dxa"/>
            <w:vAlign w:val="center"/>
          </w:tcPr>
          <w:p w14:paraId="7ED2D9D2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3422DEFF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38D1BA13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5BCFD6C" w14:textId="60DC31C8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4E52F91E" w14:textId="7A6EBF69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602BC86A" w14:textId="05B225B8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1E5DC003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764F4A9A" w:rsidR="00D6315E" w:rsidRDefault="009C3C36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D6315E" w14:paraId="56C4BCF9" w14:textId="77777777" w:rsidTr="003F68B1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2831F113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7D27DED6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071FE4A5" w14:textId="7F2FDD55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6D934C34" w14:textId="597A794A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46DF64EC" w14:textId="7811ECAC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4DAA9A5F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50ABB5E8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C3C36" w14:paraId="6EA27CC1" w14:textId="77777777" w:rsidTr="003F68B1">
        <w:tc>
          <w:tcPr>
            <w:tcW w:w="780" w:type="dxa"/>
            <w:vAlign w:val="center"/>
          </w:tcPr>
          <w:p w14:paraId="54927300" w14:textId="77777777" w:rsidR="009C3C36" w:rsidRDefault="009C3C36" w:rsidP="009C3C3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9C3C36" w:rsidRDefault="009C3C36" w:rsidP="009C3C3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33695841" w:rsidR="009C3C36" w:rsidRDefault="009C3C36" w:rsidP="009C3C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161261D8" w:rsidR="009C3C36" w:rsidRDefault="009C3C36" w:rsidP="009C3C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055A7283" w14:textId="2F4C722C" w:rsidR="009C3C36" w:rsidRDefault="009C3C36" w:rsidP="009C3C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730652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134" w:type="dxa"/>
          </w:tcPr>
          <w:p w14:paraId="79E7C97A" w14:textId="75EFB6C9" w:rsidR="009C3C36" w:rsidRDefault="009C3C36" w:rsidP="009C3C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730652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4C294EDF" w14:textId="17E83DCB" w:rsidR="009C3C36" w:rsidRDefault="009C3C36" w:rsidP="009C3C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1F0AD540" w:rsidR="009C3C36" w:rsidRDefault="009C3C36" w:rsidP="009C3C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3C580C2E" w:rsidR="009C3C36" w:rsidRDefault="009C3C36" w:rsidP="009C3C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D6315E" w14:paraId="7CE97971" w14:textId="77777777" w:rsidTr="003F68B1">
        <w:tc>
          <w:tcPr>
            <w:tcW w:w="780" w:type="dxa"/>
            <w:vAlign w:val="center"/>
          </w:tcPr>
          <w:p w14:paraId="6A98F7F0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35A27317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1B2EE3F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63340B63" w14:textId="6F2BF6E0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5EA5B432" w14:textId="28632461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15FEDD33" w14:textId="4673BF35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D9E60A6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0C741AB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641777DF" w14:textId="77777777" w:rsidTr="003F68B1">
        <w:tc>
          <w:tcPr>
            <w:tcW w:w="780" w:type="dxa"/>
            <w:vAlign w:val="center"/>
          </w:tcPr>
          <w:p w14:paraId="23E4E2FB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6DC2BB68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2A25039B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C9321E5" w14:textId="7638E755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13883E83" w14:textId="7168798D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6CD2E5C7" w14:textId="799760A2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58150A52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55C41EA2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701A183D" w14:textId="77777777" w:rsidTr="003F68B1">
        <w:tc>
          <w:tcPr>
            <w:tcW w:w="780" w:type="dxa"/>
            <w:vAlign w:val="center"/>
          </w:tcPr>
          <w:p w14:paraId="735E961A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48AB5BE6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76F7B544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4D0BAC28" w14:textId="365EB41A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53D8593D" w14:textId="50094442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2DE469C7" w14:textId="3B95A081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5D6F33BE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1CE589E0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5C553BF9" w14:textId="77777777" w:rsidTr="003F68B1">
        <w:tc>
          <w:tcPr>
            <w:tcW w:w="780" w:type="dxa"/>
            <w:vAlign w:val="center"/>
          </w:tcPr>
          <w:p w14:paraId="3420D1E0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36D93D36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3CC0429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3D482A3E" w14:textId="55099475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14896371" w14:textId="1B037B57" w:rsidR="00D6315E" w:rsidRDefault="009C3C36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75B8B47F" w14:textId="2D8E553D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76B93D47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6FD73701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C3C36" w14:paraId="26B6E87C" w14:textId="77777777" w:rsidTr="003F68B1">
        <w:trPr>
          <w:trHeight w:val="363"/>
        </w:trPr>
        <w:tc>
          <w:tcPr>
            <w:tcW w:w="780" w:type="dxa"/>
            <w:vAlign w:val="center"/>
          </w:tcPr>
          <w:p w14:paraId="4CEAA788" w14:textId="77777777" w:rsidR="009C3C36" w:rsidRDefault="009C3C36" w:rsidP="009C3C3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9C3C36" w:rsidRDefault="009C3C36" w:rsidP="009C3C3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4A34C8A5" w:rsidR="009C3C36" w:rsidRDefault="009C3C36" w:rsidP="009C3C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DFE81DC" w:rsidR="009C3C36" w:rsidRDefault="009C3C36" w:rsidP="009C3C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2A68E1DB" w14:textId="6B0C5D04" w:rsidR="009C3C36" w:rsidRDefault="009C3C36" w:rsidP="009C3C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EF10CD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134" w:type="dxa"/>
          </w:tcPr>
          <w:p w14:paraId="14AD58AA" w14:textId="04921420" w:rsidR="009C3C36" w:rsidRDefault="009C3C36" w:rsidP="009C3C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EF10CD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592F3DE2" w14:textId="01280F43" w:rsidR="009C3C36" w:rsidRDefault="009C3C36" w:rsidP="009C3C3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7CB64E1B" w:rsidR="009C3C36" w:rsidRDefault="009C3C36" w:rsidP="009C3C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2E8BCA25" w:rsidR="009C3C36" w:rsidRDefault="009C3C36" w:rsidP="009C3C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0BB2FB2D" w14:textId="77777777" w:rsidTr="003F68B1">
        <w:tc>
          <w:tcPr>
            <w:tcW w:w="780" w:type="dxa"/>
            <w:vAlign w:val="center"/>
          </w:tcPr>
          <w:p w14:paraId="5201A115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2190E7DD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7B04DE62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15B22A5" w14:textId="5D493B7C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304CEB62" w14:textId="66791A12" w:rsidR="00D6315E" w:rsidRDefault="009C3C36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11EEE778" w14:textId="4A2AD666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2613AE60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4F51BC13" w:rsidR="00D6315E" w:rsidRDefault="009C3C36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D6315E" w14:paraId="3A33CAAC" w14:textId="77777777" w:rsidTr="003F68B1">
        <w:tc>
          <w:tcPr>
            <w:tcW w:w="780" w:type="dxa"/>
            <w:vAlign w:val="center"/>
          </w:tcPr>
          <w:p w14:paraId="6C5A9A27" w14:textId="3AA1E17A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0460668E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014B0E3C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7944E9E1" w14:textId="376DD390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63CD43C3" w14:textId="0B5A04E6" w:rsidR="00D6315E" w:rsidRDefault="00D6315E" w:rsidP="00D6315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54AD86C0" w14:textId="177A925F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44DFD6F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4F006AA2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C3C36" w14:paraId="39C302BE" w14:textId="77777777" w:rsidTr="003F68B1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9C3C36" w:rsidRDefault="009C3C36" w:rsidP="009C3C3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9C3C36" w:rsidRDefault="009C3C36" w:rsidP="009C3C3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7F23B607" w:rsidR="009C3C36" w:rsidRDefault="009C3C36" w:rsidP="009C3C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0087A6B9" w:rsidR="009C3C36" w:rsidRDefault="009C3C36" w:rsidP="009C3C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191C2858" w14:textId="6BFED2C9" w:rsidR="009C3C36" w:rsidRDefault="009C3C36" w:rsidP="009C3C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A32369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134" w:type="dxa"/>
          </w:tcPr>
          <w:p w14:paraId="6844873E" w14:textId="76B66CA5" w:rsidR="009C3C36" w:rsidRDefault="009C3C36" w:rsidP="009C3C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A32369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2805361C" w14:textId="5BB5C846" w:rsidR="009C3C36" w:rsidRDefault="009C3C36" w:rsidP="009C3C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5A1CB1DF" w:rsidR="009C3C36" w:rsidRDefault="009C3C36" w:rsidP="009C3C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08A197E2" w:rsidR="009C3C36" w:rsidRDefault="009C3C36" w:rsidP="009C3C3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D6315E" w14:paraId="2A42D53D" w14:textId="77777777" w:rsidTr="003F68B1">
        <w:tc>
          <w:tcPr>
            <w:tcW w:w="780" w:type="dxa"/>
            <w:vAlign w:val="center"/>
          </w:tcPr>
          <w:p w14:paraId="094CFBB6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B19392D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309A81B0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012C40E1" w14:textId="432AB073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19C19663" w14:textId="7CC10EC6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32B3129B" w14:textId="3B85E9CA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4FEA373C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60A9FDF7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09B7DF0A" w14:textId="77777777" w:rsidTr="003F68B1">
        <w:tc>
          <w:tcPr>
            <w:tcW w:w="780" w:type="dxa"/>
            <w:vAlign w:val="center"/>
          </w:tcPr>
          <w:p w14:paraId="60FB4A18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4FE36243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0F637948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177B25C0" w14:textId="3E06275E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6A63FD1B" w14:textId="28A5B120" w:rsidR="00D6315E" w:rsidRDefault="009C3C36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18F1E428" w14:textId="4C63EF55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55256C8C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0A9A399E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6315E" w14:paraId="53E8B04C" w14:textId="77777777" w:rsidTr="003F68B1">
        <w:tc>
          <w:tcPr>
            <w:tcW w:w="780" w:type="dxa"/>
            <w:vAlign w:val="center"/>
          </w:tcPr>
          <w:p w14:paraId="6DF44132" w14:textId="77777777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D6315E" w:rsidRDefault="00D6315E" w:rsidP="00D6315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14387F65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DC4F046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498315F3" w14:textId="102F1E17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44EDEB7C" w14:textId="7F53EDFF" w:rsidR="00D6315E" w:rsidRDefault="009C3C36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766FD693" w14:textId="60EF7B67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5A4E1C81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3A3B1F1" w:rsidR="00D6315E" w:rsidRDefault="00D6315E" w:rsidP="00D6315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30C5E6D0" w14:textId="0120532F" w:rsidR="008A644F" w:rsidRDefault="00523749" w:rsidP="009C3C36">
      <w:pPr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lastRenderedPageBreak/>
        <w:drawing>
          <wp:inline distT="0" distB="0" distL="0" distR="0" wp14:anchorId="7513519C" wp14:editId="381902BF">
            <wp:extent cx="1921331" cy="1440000"/>
            <wp:effectExtent l="0" t="0" r="0" b="0"/>
            <wp:docPr id="189393586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FCAEB45" wp14:editId="54C8D826">
            <wp:extent cx="1921331" cy="1440000"/>
            <wp:effectExtent l="0" t="0" r="0" b="0"/>
            <wp:docPr id="12624300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2B9AEBC" wp14:editId="7EC7DF27">
            <wp:extent cx="1921331" cy="1440000"/>
            <wp:effectExtent l="0" t="0" r="0" b="0"/>
            <wp:docPr id="657300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5D9E5" w14:textId="724A8B10" w:rsidR="009C3C36" w:rsidRDefault="009C3C36" w:rsidP="009C3C36">
      <w:pPr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集体活动---</w:t>
      </w:r>
      <w:proofErr w:type="gramStart"/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绘本《今天是西瓜日》</w:t>
      </w:r>
      <w:proofErr w:type="gramEnd"/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BFCDC89" w14:textId="3BA31F42" w:rsidR="009C3C36" w:rsidRPr="009C3C36" w:rsidRDefault="009C3C36" w:rsidP="009C3C36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9C3C36">
        <w:rPr>
          <w:rFonts w:ascii="宋体" w:eastAsia="宋体" w:hAnsi="宋体" w:cs="宋体"/>
          <w:sz w:val="24"/>
          <w:szCs w:val="24"/>
        </w:rPr>
        <w:t>今天</w:t>
      </w:r>
      <w:proofErr w:type="gramStart"/>
      <w:r w:rsidRPr="009C3C36">
        <w:rPr>
          <w:rFonts w:ascii="宋体" w:eastAsia="宋体" w:hAnsi="宋体" w:cs="宋体"/>
          <w:sz w:val="24"/>
          <w:szCs w:val="24"/>
        </w:rPr>
        <w:t>晟宝带来</w:t>
      </w:r>
      <w:proofErr w:type="gramEnd"/>
      <w:r w:rsidRPr="009C3C36">
        <w:rPr>
          <w:rFonts w:ascii="宋体" w:eastAsia="宋体" w:hAnsi="宋体" w:cs="宋体"/>
          <w:sz w:val="24"/>
          <w:szCs w:val="24"/>
        </w:rPr>
        <w:t>了</w:t>
      </w:r>
      <w:proofErr w:type="gramStart"/>
      <w:r w:rsidRPr="009C3C36">
        <w:rPr>
          <w:rFonts w:ascii="宋体" w:eastAsia="宋体" w:hAnsi="宋体" w:cs="宋体"/>
          <w:sz w:val="24"/>
          <w:szCs w:val="24"/>
        </w:rPr>
        <w:t>两本绘本《</w:t>
      </w:r>
      <w:r w:rsidRPr="009C3C36">
        <w:rPr>
          <w:rFonts w:ascii="宋体" w:eastAsia="宋体" w:hAnsi="宋体" w:cs="宋体" w:hint="eastAsia"/>
          <w:sz w:val="24"/>
          <w:szCs w:val="24"/>
        </w:rPr>
        <w:t>今天是西瓜日</w:t>
      </w:r>
      <w:r w:rsidRPr="009C3C36">
        <w:rPr>
          <w:rFonts w:ascii="宋体" w:eastAsia="宋体" w:hAnsi="宋体" w:cs="宋体"/>
          <w:sz w:val="24"/>
          <w:szCs w:val="24"/>
        </w:rPr>
        <w:t>》</w:t>
      </w:r>
      <w:proofErr w:type="gramEnd"/>
      <w:r w:rsidRPr="009C3C36">
        <w:rPr>
          <w:rFonts w:ascii="宋体" w:eastAsia="宋体" w:hAnsi="宋体" w:cs="宋体" w:hint="eastAsia"/>
          <w:sz w:val="24"/>
          <w:szCs w:val="24"/>
        </w:rPr>
        <w:t>和《夏天的天空》，孩子们很感兴趣，遇事我们一起阅读了其中一本《今天是西瓜日》。故事中的情节简单有趣，讲述了西瓜日的狂欢。孩子们还</w:t>
      </w:r>
      <w:proofErr w:type="gramStart"/>
      <w:r w:rsidRPr="009C3C36">
        <w:rPr>
          <w:rFonts w:ascii="宋体" w:eastAsia="宋体" w:hAnsi="宋体" w:cs="宋体" w:hint="eastAsia"/>
          <w:sz w:val="24"/>
          <w:szCs w:val="24"/>
        </w:rPr>
        <w:t>通过绘本知道</w:t>
      </w:r>
      <w:proofErr w:type="gramEnd"/>
      <w:r w:rsidRPr="009C3C36">
        <w:rPr>
          <w:rFonts w:ascii="宋体" w:eastAsia="宋体" w:hAnsi="宋体" w:cs="宋体" w:hint="eastAsia"/>
          <w:sz w:val="24"/>
          <w:szCs w:val="24"/>
        </w:rPr>
        <w:t>了如何通过声音判断西瓜是否成熟呢！真厉害！</w:t>
      </w:r>
    </w:p>
    <w:p w14:paraId="2E7E0F20" w14:textId="4E43EABE" w:rsidR="00393F88" w:rsidRDefault="00941509" w:rsidP="00393F88">
      <w:pPr>
        <w:ind w:leftChars="400" w:left="2808" w:hangingChars="700" w:hanging="1968"/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b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EACB07D" wp14:editId="2DA822D5">
            <wp:extent cx="1140592" cy="1440000"/>
            <wp:effectExtent l="0" t="0" r="0" b="0"/>
            <wp:docPr id="20179263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26301" name="图片 201792630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59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F88"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393F88"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F395647" wp14:editId="4A45C60F">
            <wp:extent cx="1921331" cy="1440000"/>
            <wp:effectExtent l="0" t="0" r="0" b="0"/>
            <wp:docPr id="11087214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F88"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393F88"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DF217D5" wp14:editId="3C3EA4D1">
            <wp:extent cx="1921331" cy="1440000"/>
            <wp:effectExtent l="0" t="0" r="0" b="0"/>
            <wp:docPr id="12994132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838EF" w14:textId="3ED28D28" w:rsidR="008A3D46" w:rsidRDefault="00393F88" w:rsidP="00393F88">
      <w:pPr>
        <w:ind w:leftChars="900" w:left="2452" w:hangingChars="200" w:hanging="562"/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A753E48" wp14:editId="3739B76D">
            <wp:extent cx="1921331" cy="1440000"/>
            <wp:effectExtent l="0" t="0" r="0" b="0"/>
            <wp:docPr id="13194045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723759D" wp14:editId="40A28E4B">
            <wp:extent cx="1921331" cy="1440000"/>
            <wp:effectExtent l="0" t="0" r="0" b="0"/>
            <wp:docPr id="8879777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528F" w14:textId="38E7237D" w:rsidR="001C2B15" w:rsidRPr="00B20F2E" w:rsidRDefault="001C2B15" w:rsidP="001C2B15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58794D97" w14:textId="55DA55A1" w:rsidR="00393F88" w:rsidRDefault="00941509" w:rsidP="00E37951">
      <w:pPr>
        <w:pStyle w:val="af0"/>
        <w:widowControl/>
        <w:numPr>
          <w:ilvl w:val="0"/>
          <w:numId w:val="19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今天是星期五，孩子们不开展全托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不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夜宿班活动，请您于3:30准时接孩子回家！另外今天会统一打包孩子的被褥回家，请大家</w:t>
      </w:r>
      <w:r w:rsidR="00523749">
        <w:rPr>
          <w:rFonts w:ascii="宋体" w:eastAsia="宋体" w:hAnsi="宋体" w:cs="宋体" w:hint="eastAsia"/>
          <w:sz w:val="24"/>
          <w:szCs w:val="24"/>
        </w:rPr>
        <w:t>提前五分钟来拿被褥并利用周末</w:t>
      </w:r>
      <w:r>
        <w:rPr>
          <w:rFonts w:ascii="宋体" w:eastAsia="宋体" w:hAnsi="宋体" w:cs="宋体" w:hint="eastAsia"/>
          <w:sz w:val="24"/>
          <w:szCs w:val="24"/>
        </w:rPr>
        <w:t>洗一洗、晒一晒！</w:t>
      </w:r>
    </w:p>
    <w:p w14:paraId="33B18E78" w14:textId="207C37E7" w:rsidR="00C10BA9" w:rsidRPr="00E37951" w:rsidRDefault="00941509" w:rsidP="00E37951">
      <w:pPr>
        <w:pStyle w:val="af0"/>
        <w:widowControl/>
        <w:numPr>
          <w:ilvl w:val="0"/>
          <w:numId w:val="19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天气慢慢炎热，</w:t>
      </w:r>
      <w:r w:rsidRPr="00941509">
        <w:rPr>
          <w:rFonts w:ascii="宋体" w:eastAsia="宋体" w:hAnsi="宋体" w:cs="宋体" w:hint="eastAsia"/>
          <w:sz w:val="24"/>
          <w:szCs w:val="24"/>
        </w:rPr>
        <w:t>午睡时午睡室温度较高</w:t>
      </w:r>
      <w:r>
        <w:rPr>
          <w:rFonts w:ascii="宋体" w:eastAsia="宋体" w:hAnsi="宋体" w:cs="宋体" w:hint="eastAsia"/>
          <w:sz w:val="24"/>
          <w:szCs w:val="24"/>
        </w:rPr>
        <w:t>，请将孩子们的厚被子</w:t>
      </w:r>
      <w:r w:rsidR="00393F88">
        <w:rPr>
          <w:rFonts w:ascii="宋体" w:eastAsia="宋体" w:hAnsi="宋体" w:cs="宋体" w:hint="eastAsia"/>
          <w:sz w:val="24"/>
          <w:szCs w:val="24"/>
        </w:rPr>
        <w:t>换成薄被子！个别怕热的宝宝还可将</w:t>
      </w:r>
      <w:proofErr w:type="gramStart"/>
      <w:r w:rsidR="00393F88">
        <w:rPr>
          <w:rFonts w:ascii="宋体" w:eastAsia="宋体" w:hAnsi="宋体" w:cs="宋体" w:hint="eastAsia"/>
          <w:sz w:val="24"/>
          <w:szCs w:val="24"/>
        </w:rPr>
        <w:t>席条带来哦</w:t>
      </w:r>
      <w:proofErr w:type="gramEnd"/>
      <w:r w:rsidR="00393F88">
        <w:rPr>
          <w:rFonts w:ascii="宋体" w:eastAsia="宋体" w:hAnsi="宋体" w:cs="宋体" w:hint="eastAsia"/>
          <w:sz w:val="24"/>
          <w:szCs w:val="24"/>
        </w:rPr>
        <w:t>！</w:t>
      </w:r>
    </w:p>
    <w:sectPr w:rsidR="00C10BA9" w:rsidRPr="00E37951" w:rsidSect="005845E6">
      <w:headerReference w:type="default" r:id="rId30"/>
      <w:footerReference w:type="default" r:id="rId31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57EBCE" w14:textId="77777777" w:rsidR="004D0AD9" w:rsidRDefault="004D0AD9">
      <w:r>
        <w:separator/>
      </w:r>
    </w:p>
  </w:endnote>
  <w:endnote w:type="continuationSeparator" w:id="0">
    <w:p w14:paraId="25A03363" w14:textId="77777777" w:rsidR="004D0AD9" w:rsidRDefault="004D0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00"/>
    <w:family w:val="roman"/>
    <w:pitch w:val="default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CC76D3" w14:textId="77777777" w:rsidR="004D0AD9" w:rsidRDefault="004D0AD9">
      <w:r>
        <w:separator/>
      </w:r>
    </w:p>
  </w:footnote>
  <w:footnote w:type="continuationSeparator" w:id="0">
    <w:p w14:paraId="5E4768B5" w14:textId="77777777" w:rsidR="004D0AD9" w:rsidRDefault="004D0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style="width:1536pt;height:16in;visibility:visible" o:bullet="t">
        <v:imagedata r:id="rId1" o:title=""/>
      </v:shape>
    </w:pict>
  </w:numPicBullet>
  <w:numPicBullet w:numPicBulletId="1">
    <w:pict>
      <v:shape w14:anchorId="14844625" id="_x0000_i1123" type="#_x0000_t75" style="width:1536pt;height:16in;visibility:visible" o:bullet="t">
        <v:imagedata r:id="rId2" o:title=""/>
      </v:shape>
    </w:pict>
  </w:numPicBullet>
  <w:numPicBullet w:numPicBulletId="2">
    <w:pict>
      <v:shape id="_x0000_i1124" type="#_x0000_t75" style="width:1536pt;height:16in;visibility:visibl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0144B1C"/>
    <w:multiLevelType w:val="hybridMultilevel"/>
    <w:tmpl w:val="EC24D050"/>
    <w:lvl w:ilvl="0" w:tplc="47A2A5BE">
      <w:start w:val="1"/>
      <w:numFmt w:val="decimal"/>
      <w:lvlText w:val="（%1）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80" w:hanging="440"/>
      </w:pPr>
    </w:lvl>
    <w:lvl w:ilvl="2" w:tplc="0409001B" w:tentative="1">
      <w:start w:val="1"/>
      <w:numFmt w:val="lowerRoman"/>
      <w:lvlText w:val="%3."/>
      <w:lvlJc w:val="righ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9" w:tentative="1">
      <w:start w:val="1"/>
      <w:numFmt w:val="lowerLetter"/>
      <w:lvlText w:val="%5)"/>
      <w:lvlJc w:val="left"/>
      <w:pPr>
        <w:ind w:left="3400" w:hanging="440"/>
      </w:pPr>
    </w:lvl>
    <w:lvl w:ilvl="5" w:tplc="0409001B" w:tentative="1">
      <w:start w:val="1"/>
      <w:numFmt w:val="lowerRoman"/>
      <w:lvlText w:val="%6."/>
      <w:lvlJc w:val="righ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9" w:tentative="1">
      <w:start w:val="1"/>
      <w:numFmt w:val="lowerLetter"/>
      <w:lvlText w:val="%8)"/>
      <w:lvlJc w:val="left"/>
      <w:pPr>
        <w:ind w:left="4720" w:hanging="440"/>
      </w:pPr>
    </w:lvl>
    <w:lvl w:ilvl="8" w:tplc="0409001B" w:tentative="1">
      <w:start w:val="1"/>
      <w:numFmt w:val="lowerRoman"/>
      <w:lvlText w:val="%9."/>
      <w:lvlJc w:val="right"/>
      <w:pPr>
        <w:ind w:left="5160" w:hanging="440"/>
      </w:pPr>
    </w:lvl>
  </w:abstractNum>
  <w:abstractNum w:abstractNumId="4" w15:restartNumberingAfterBreak="0">
    <w:nsid w:val="21991A65"/>
    <w:multiLevelType w:val="hybridMultilevel"/>
    <w:tmpl w:val="45A2CE8E"/>
    <w:lvl w:ilvl="0" w:tplc="3CEE03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7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1" w15:restartNumberingAfterBreak="0">
    <w:nsid w:val="4FD90675"/>
    <w:multiLevelType w:val="hybridMultilevel"/>
    <w:tmpl w:val="D84EB128"/>
    <w:lvl w:ilvl="0" w:tplc="48A06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4" w15:restartNumberingAfterBreak="0">
    <w:nsid w:val="5DA66AC7"/>
    <w:multiLevelType w:val="hybridMultilevel"/>
    <w:tmpl w:val="26724764"/>
    <w:lvl w:ilvl="0" w:tplc="14DECB2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5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6" w15:restartNumberingAfterBreak="0">
    <w:nsid w:val="712C0802"/>
    <w:multiLevelType w:val="hybridMultilevel"/>
    <w:tmpl w:val="B2A265E8"/>
    <w:lvl w:ilvl="0" w:tplc="8F0A1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7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8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9"/>
  </w:num>
  <w:num w:numId="5" w16cid:durableId="2129278147">
    <w:abstractNumId w:val="8"/>
  </w:num>
  <w:num w:numId="6" w16cid:durableId="1404644506">
    <w:abstractNumId w:val="13"/>
  </w:num>
  <w:num w:numId="7" w16cid:durableId="1350717350">
    <w:abstractNumId w:val="10"/>
  </w:num>
  <w:num w:numId="8" w16cid:durableId="829520408">
    <w:abstractNumId w:val="17"/>
  </w:num>
  <w:num w:numId="9" w16cid:durableId="902522146">
    <w:abstractNumId w:val="6"/>
  </w:num>
  <w:num w:numId="10" w16cid:durableId="647124757">
    <w:abstractNumId w:val="12"/>
  </w:num>
  <w:num w:numId="11" w16cid:durableId="1364402360">
    <w:abstractNumId w:val="18"/>
  </w:num>
  <w:num w:numId="12" w16cid:durableId="1681731983">
    <w:abstractNumId w:val="7"/>
  </w:num>
  <w:num w:numId="13" w16cid:durableId="1273169220">
    <w:abstractNumId w:val="15"/>
  </w:num>
  <w:num w:numId="14" w16cid:durableId="307057190">
    <w:abstractNumId w:val="5"/>
  </w:num>
  <w:num w:numId="15" w16cid:durableId="575238392">
    <w:abstractNumId w:val="11"/>
  </w:num>
  <w:num w:numId="16" w16cid:durableId="983318159">
    <w:abstractNumId w:val="16"/>
  </w:num>
  <w:num w:numId="17" w16cid:durableId="1061175850">
    <w:abstractNumId w:val="14"/>
  </w:num>
  <w:num w:numId="18" w16cid:durableId="1158497221">
    <w:abstractNumId w:val="3"/>
  </w:num>
  <w:num w:numId="19" w16cid:durableId="7086477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15D63"/>
    <w:rsid w:val="000273B5"/>
    <w:rsid w:val="00032DFF"/>
    <w:rsid w:val="000401A5"/>
    <w:rsid w:val="000551A9"/>
    <w:rsid w:val="00057611"/>
    <w:rsid w:val="0006091C"/>
    <w:rsid w:val="0008220D"/>
    <w:rsid w:val="00083C63"/>
    <w:rsid w:val="00093DC5"/>
    <w:rsid w:val="000974EE"/>
    <w:rsid w:val="00097789"/>
    <w:rsid w:val="000A4F39"/>
    <w:rsid w:val="000B146C"/>
    <w:rsid w:val="000C110A"/>
    <w:rsid w:val="000D2AE1"/>
    <w:rsid w:val="000D3253"/>
    <w:rsid w:val="000F3930"/>
    <w:rsid w:val="000F3EBC"/>
    <w:rsid w:val="000F554E"/>
    <w:rsid w:val="001009B2"/>
    <w:rsid w:val="0010110C"/>
    <w:rsid w:val="00102AC9"/>
    <w:rsid w:val="00110B5D"/>
    <w:rsid w:val="001118C7"/>
    <w:rsid w:val="0011511C"/>
    <w:rsid w:val="00127340"/>
    <w:rsid w:val="00130ACB"/>
    <w:rsid w:val="00133E4F"/>
    <w:rsid w:val="00160FE7"/>
    <w:rsid w:val="001648BB"/>
    <w:rsid w:val="001807FE"/>
    <w:rsid w:val="0018247A"/>
    <w:rsid w:val="00182A79"/>
    <w:rsid w:val="00182F15"/>
    <w:rsid w:val="00187D69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67F82"/>
    <w:rsid w:val="0027241A"/>
    <w:rsid w:val="00273879"/>
    <w:rsid w:val="00273B3B"/>
    <w:rsid w:val="002740E6"/>
    <w:rsid w:val="002937F6"/>
    <w:rsid w:val="002A0E92"/>
    <w:rsid w:val="002A542E"/>
    <w:rsid w:val="002A6401"/>
    <w:rsid w:val="002B4F3D"/>
    <w:rsid w:val="002B66D0"/>
    <w:rsid w:val="002C4AE9"/>
    <w:rsid w:val="002D142B"/>
    <w:rsid w:val="002D6698"/>
    <w:rsid w:val="002E123E"/>
    <w:rsid w:val="002F0F9E"/>
    <w:rsid w:val="002F43F3"/>
    <w:rsid w:val="003005C8"/>
    <w:rsid w:val="0030396B"/>
    <w:rsid w:val="003070D5"/>
    <w:rsid w:val="00315A84"/>
    <w:rsid w:val="00316B16"/>
    <w:rsid w:val="00316F36"/>
    <w:rsid w:val="0033309B"/>
    <w:rsid w:val="00333288"/>
    <w:rsid w:val="00340566"/>
    <w:rsid w:val="003428FC"/>
    <w:rsid w:val="00344244"/>
    <w:rsid w:val="0035597A"/>
    <w:rsid w:val="00357E63"/>
    <w:rsid w:val="00362952"/>
    <w:rsid w:val="0038399C"/>
    <w:rsid w:val="00384F41"/>
    <w:rsid w:val="003874C5"/>
    <w:rsid w:val="003900A3"/>
    <w:rsid w:val="00393F88"/>
    <w:rsid w:val="00396790"/>
    <w:rsid w:val="003A139B"/>
    <w:rsid w:val="003A2824"/>
    <w:rsid w:val="003C2459"/>
    <w:rsid w:val="003E0721"/>
    <w:rsid w:val="003F68B1"/>
    <w:rsid w:val="00400266"/>
    <w:rsid w:val="00402440"/>
    <w:rsid w:val="00402E39"/>
    <w:rsid w:val="00405481"/>
    <w:rsid w:val="00412EEB"/>
    <w:rsid w:val="00413CC1"/>
    <w:rsid w:val="00440686"/>
    <w:rsid w:val="00447F93"/>
    <w:rsid w:val="00453214"/>
    <w:rsid w:val="00454863"/>
    <w:rsid w:val="00461B7C"/>
    <w:rsid w:val="00461BCA"/>
    <w:rsid w:val="00462D05"/>
    <w:rsid w:val="00467E47"/>
    <w:rsid w:val="00476FF5"/>
    <w:rsid w:val="004901F9"/>
    <w:rsid w:val="004A01C3"/>
    <w:rsid w:val="004B0FD1"/>
    <w:rsid w:val="004B6C42"/>
    <w:rsid w:val="004C3A6F"/>
    <w:rsid w:val="004C76B6"/>
    <w:rsid w:val="004D0AD9"/>
    <w:rsid w:val="004D26F6"/>
    <w:rsid w:val="004D2C0A"/>
    <w:rsid w:val="004E0C50"/>
    <w:rsid w:val="005006A8"/>
    <w:rsid w:val="005079D0"/>
    <w:rsid w:val="00510E03"/>
    <w:rsid w:val="00514C9A"/>
    <w:rsid w:val="00514F8A"/>
    <w:rsid w:val="005176B0"/>
    <w:rsid w:val="00523749"/>
    <w:rsid w:val="0052732C"/>
    <w:rsid w:val="005302B1"/>
    <w:rsid w:val="00530631"/>
    <w:rsid w:val="005411DF"/>
    <w:rsid w:val="0054551A"/>
    <w:rsid w:val="00557DA8"/>
    <w:rsid w:val="00561345"/>
    <w:rsid w:val="005618C2"/>
    <w:rsid w:val="005648D0"/>
    <w:rsid w:val="0056780D"/>
    <w:rsid w:val="00570EC9"/>
    <w:rsid w:val="00571DA1"/>
    <w:rsid w:val="00577F2A"/>
    <w:rsid w:val="005802B7"/>
    <w:rsid w:val="00582ADF"/>
    <w:rsid w:val="005845E6"/>
    <w:rsid w:val="00590461"/>
    <w:rsid w:val="005925F9"/>
    <w:rsid w:val="00593347"/>
    <w:rsid w:val="00593A1C"/>
    <w:rsid w:val="00594302"/>
    <w:rsid w:val="00594F6B"/>
    <w:rsid w:val="0059784B"/>
    <w:rsid w:val="005A037D"/>
    <w:rsid w:val="005A43ED"/>
    <w:rsid w:val="005B338B"/>
    <w:rsid w:val="005B3ADD"/>
    <w:rsid w:val="005B6D9F"/>
    <w:rsid w:val="005C3C54"/>
    <w:rsid w:val="005D21B6"/>
    <w:rsid w:val="005D6A61"/>
    <w:rsid w:val="005E3388"/>
    <w:rsid w:val="005E679A"/>
    <w:rsid w:val="005F2E80"/>
    <w:rsid w:val="00624B2A"/>
    <w:rsid w:val="006251E6"/>
    <w:rsid w:val="00625546"/>
    <w:rsid w:val="0063367D"/>
    <w:rsid w:val="006525CC"/>
    <w:rsid w:val="00655935"/>
    <w:rsid w:val="00675A2A"/>
    <w:rsid w:val="006777BD"/>
    <w:rsid w:val="006871A6"/>
    <w:rsid w:val="00692288"/>
    <w:rsid w:val="00693C82"/>
    <w:rsid w:val="00697CBF"/>
    <w:rsid w:val="006A0035"/>
    <w:rsid w:val="006A30E1"/>
    <w:rsid w:val="006B13B5"/>
    <w:rsid w:val="006B6985"/>
    <w:rsid w:val="006B7611"/>
    <w:rsid w:val="006C34D2"/>
    <w:rsid w:val="006C6826"/>
    <w:rsid w:val="006D3DF3"/>
    <w:rsid w:val="006E22C5"/>
    <w:rsid w:val="006F0594"/>
    <w:rsid w:val="006F1A47"/>
    <w:rsid w:val="0070685D"/>
    <w:rsid w:val="00706953"/>
    <w:rsid w:val="00711F6E"/>
    <w:rsid w:val="00714C67"/>
    <w:rsid w:val="00715197"/>
    <w:rsid w:val="007263F7"/>
    <w:rsid w:val="00741618"/>
    <w:rsid w:val="007446BC"/>
    <w:rsid w:val="007502E9"/>
    <w:rsid w:val="007532E8"/>
    <w:rsid w:val="0075624D"/>
    <w:rsid w:val="00764CE7"/>
    <w:rsid w:val="00766184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26403"/>
    <w:rsid w:val="00830801"/>
    <w:rsid w:val="00831A6B"/>
    <w:rsid w:val="008410EE"/>
    <w:rsid w:val="008434C1"/>
    <w:rsid w:val="00851D40"/>
    <w:rsid w:val="00854602"/>
    <w:rsid w:val="0085721A"/>
    <w:rsid w:val="00863352"/>
    <w:rsid w:val="00865947"/>
    <w:rsid w:val="0086673A"/>
    <w:rsid w:val="0088173F"/>
    <w:rsid w:val="00897557"/>
    <w:rsid w:val="008A3D46"/>
    <w:rsid w:val="008A59B4"/>
    <w:rsid w:val="008A644F"/>
    <w:rsid w:val="008A6E81"/>
    <w:rsid w:val="008B416A"/>
    <w:rsid w:val="008C0EEF"/>
    <w:rsid w:val="008C217E"/>
    <w:rsid w:val="008C42EF"/>
    <w:rsid w:val="008C446C"/>
    <w:rsid w:val="008C7DF6"/>
    <w:rsid w:val="008D79B7"/>
    <w:rsid w:val="008E376E"/>
    <w:rsid w:val="008E3C58"/>
    <w:rsid w:val="008F2ED8"/>
    <w:rsid w:val="008F4806"/>
    <w:rsid w:val="008F7620"/>
    <w:rsid w:val="00901761"/>
    <w:rsid w:val="009032D2"/>
    <w:rsid w:val="009064D6"/>
    <w:rsid w:val="00907AEC"/>
    <w:rsid w:val="00911E3C"/>
    <w:rsid w:val="00913C7D"/>
    <w:rsid w:val="00915846"/>
    <w:rsid w:val="0092141E"/>
    <w:rsid w:val="00927EB8"/>
    <w:rsid w:val="0093149E"/>
    <w:rsid w:val="00941509"/>
    <w:rsid w:val="009465E1"/>
    <w:rsid w:val="00946862"/>
    <w:rsid w:val="00955690"/>
    <w:rsid w:val="0098358B"/>
    <w:rsid w:val="00983BB3"/>
    <w:rsid w:val="009840FE"/>
    <w:rsid w:val="00986DB0"/>
    <w:rsid w:val="00987DD7"/>
    <w:rsid w:val="00991C96"/>
    <w:rsid w:val="00992C3E"/>
    <w:rsid w:val="00996834"/>
    <w:rsid w:val="009A217D"/>
    <w:rsid w:val="009A47BB"/>
    <w:rsid w:val="009B2F0A"/>
    <w:rsid w:val="009B667E"/>
    <w:rsid w:val="009C3C36"/>
    <w:rsid w:val="009C624E"/>
    <w:rsid w:val="009C7937"/>
    <w:rsid w:val="009D0ADC"/>
    <w:rsid w:val="009D3F89"/>
    <w:rsid w:val="009D5708"/>
    <w:rsid w:val="009D5741"/>
    <w:rsid w:val="009D6B1F"/>
    <w:rsid w:val="009E3B37"/>
    <w:rsid w:val="009F45AB"/>
    <w:rsid w:val="00A014F1"/>
    <w:rsid w:val="00A0204A"/>
    <w:rsid w:val="00A04101"/>
    <w:rsid w:val="00A04159"/>
    <w:rsid w:val="00A04968"/>
    <w:rsid w:val="00A06720"/>
    <w:rsid w:val="00A135F1"/>
    <w:rsid w:val="00A13C38"/>
    <w:rsid w:val="00A221C6"/>
    <w:rsid w:val="00A22A81"/>
    <w:rsid w:val="00A24977"/>
    <w:rsid w:val="00A34BBD"/>
    <w:rsid w:val="00A45824"/>
    <w:rsid w:val="00A530AD"/>
    <w:rsid w:val="00A54053"/>
    <w:rsid w:val="00A546CD"/>
    <w:rsid w:val="00A551F0"/>
    <w:rsid w:val="00A56B0F"/>
    <w:rsid w:val="00A65F85"/>
    <w:rsid w:val="00A7146F"/>
    <w:rsid w:val="00A94F14"/>
    <w:rsid w:val="00AA1509"/>
    <w:rsid w:val="00AA4824"/>
    <w:rsid w:val="00AC62F0"/>
    <w:rsid w:val="00AD5EC1"/>
    <w:rsid w:val="00AD6C3E"/>
    <w:rsid w:val="00AE1D48"/>
    <w:rsid w:val="00AE5171"/>
    <w:rsid w:val="00AF78D4"/>
    <w:rsid w:val="00B0220B"/>
    <w:rsid w:val="00B13598"/>
    <w:rsid w:val="00B15447"/>
    <w:rsid w:val="00B20F2E"/>
    <w:rsid w:val="00B2320B"/>
    <w:rsid w:val="00B232F0"/>
    <w:rsid w:val="00B25AAA"/>
    <w:rsid w:val="00B25F3B"/>
    <w:rsid w:val="00B51EF2"/>
    <w:rsid w:val="00B618C6"/>
    <w:rsid w:val="00B66171"/>
    <w:rsid w:val="00B70209"/>
    <w:rsid w:val="00B73BF2"/>
    <w:rsid w:val="00B756BC"/>
    <w:rsid w:val="00B802BF"/>
    <w:rsid w:val="00B8099E"/>
    <w:rsid w:val="00B837AD"/>
    <w:rsid w:val="00B859EE"/>
    <w:rsid w:val="00B9431D"/>
    <w:rsid w:val="00BA11CA"/>
    <w:rsid w:val="00BA7A8E"/>
    <w:rsid w:val="00BB46F4"/>
    <w:rsid w:val="00BC37BF"/>
    <w:rsid w:val="00BC51FF"/>
    <w:rsid w:val="00BC5207"/>
    <w:rsid w:val="00BD332B"/>
    <w:rsid w:val="00BE2179"/>
    <w:rsid w:val="00BE24D3"/>
    <w:rsid w:val="00BE2828"/>
    <w:rsid w:val="00BE2AA6"/>
    <w:rsid w:val="00BE3989"/>
    <w:rsid w:val="00BE3B05"/>
    <w:rsid w:val="00BF222B"/>
    <w:rsid w:val="00BF241A"/>
    <w:rsid w:val="00BF414F"/>
    <w:rsid w:val="00BF5A35"/>
    <w:rsid w:val="00BF6C48"/>
    <w:rsid w:val="00BF6D52"/>
    <w:rsid w:val="00C019A7"/>
    <w:rsid w:val="00C10BA9"/>
    <w:rsid w:val="00C10CEC"/>
    <w:rsid w:val="00C14A50"/>
    <w:rsid w:val="00C155B1"/>
    <w:rsid w:val="00C26610"/>
    <w:rsid w:val="00C33F86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97C71"/>
    <w:rsid w:val="00CA7B64"/>
    <w:rsid w:val="00CB6763"/>
    <w:rsid w:val="00CB748B"/>
    <w:rsid w:val="00CC1E56"/>
    <w:rsid w:val="00CE694C"/>
    <w:rsid w:val="00CE7F96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315E"/>
    <w:rsid w:val="00D65ADB"/>
    <w:rsid w:val="00D66ABE"/>
    <w:rsid w:val="00D84746"/>
    <w:rsid w:val="00D916AF"/>
    <w:rsid w:val="00D94930"/>
    <w:rsid w:val="00D96A04"/>
    <w:rsid w:val="00DA0714"/>
    <w:rsid w:val="00DA72B1"/>
    <w:rsid w:val="00DB6065"/>
    <w:rsid w:val="00DC6A14"/>
    <w:rsid w:val="00DE2611"/>
    <w:rsid w:val="00DF42FF"/>
    <w:rsid w:val="00DF691D"/>
    <w:rsid w:val="00E07C8E"/>
    <w:rsid w:val="00E20C1E"/>
    <w:rsid w:val="00E23710"/>
    <w:rsid w:val="00E26567"/>
    <w:rsid w:val="00E2736A"/>
    <w:rsid w:val="00E36DDC"/>
    <w:rsid w:val="00E37951"/>
    <w:rsid w:val="00E47C15"/>
    <w:rsid w:val="00E51678"/>
    <w:rsid w:val="00E5473B"/>
    <w:rsid w:val="00E57893"/>
    <w:rsid w:val="00EA0335"/>
    <w:rsid w:val="00EB0569"/>
    <w:rsid w:val="00EB305A"/>
    <w:rsid w:val="00EB60AD"/>
    <w:rsid w:val="00EC0DF4"/>
    <w:rsid w:val="00ED7832"/>
    <w:rsid w:val="00ED7FA8"/>
    <w:rsid w:val="00EE6F57"/>
    <w:rsid w:val="00EF22F5"/>
    <w:rsid w:val="00EF3BD4"/>
    <w:rsid w:val="00EF51BC"/>
    <w:rsid w:val="00F04C24"/>
    <w:rsid w:val="00F06E49"/>
    <w:rsid w:val="00F144BD"/>
    <w:rsid w:val="00F15B6E"/>
    <w:rsid w:val="00F15CA8"/>
    <w:rsid w:val="00F16A0E"/>
    <w:rsid w:val="00F20C09"/>
    <w:rsid w:val="00F234D1"/>
    <w:rsid w:val="00F4288E"/>
    <w:rsid w:val="00F55194"/>
    <w:rsid w:val="00F64244"/>
    <w:rsid w:val="00F75F56"/>
    <w:rsid w:val="00F765AC"/>
    <w:rsid w:val="00F8014A"/>
    <w:rsid w:val="00F80438"/>
    <w:rsid w:val="00F84028"/>
    <w:rsid w:val="00F840B1"/>
    <w:rsid w:val="00F863A0"/>
    <w:rsid w:val="00FA318D"/>
    <w:rsid w:val="00FA47C7"/>
    <w:rsid w:val="00FB110E"/>
    <w:rsid w:val="00FB3F98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319540D-9158-4A0F-8898-550FF51F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3C3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  <w:style w:type="paragraph" w:customStyle="1" w:styleId="af1">
    <w:name w:val="預設值"/>
    <w:rsid w:val="00D6315E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Arial Unicode MS" w:eastAsia="Arial Unicode MS" w:hAnsi="Arial Unicode MS" w:cs="Arial Unicode MS" w:hint="eastAsia"/>
      <w:color w:val="000000"/>
      <w:sz w:val="24"/>
      <w:szCs w:val="24"/>
      <w:bdr w:val="nil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eader" Target="header1.xml"/><Relationship Id="rId8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2993</TotalTime>
  <Pages>3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83</cp:revision>
  <cp:lastPrinted>2024-04-24T23:52:00Z</cp:lastPrinted>
  <dcterms:created xsi:type="dcterms:W3CDTF">2021-04-22T03:17:00Z</dcterms:created>
  <dcterms:modified xsi:type="dcterms:W3CDTF">2024-05-17T05:05:00Z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