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今天的早点我们喝的是热乎乎的牛奶，有甜甜的饼干、香香的小核桃真是太美味啦！宝贝们吃得津津有味，牛奶也都按个人所需喝完了。希望明天我们的宝贝们可以继续保持哦！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ge">
                    <wp:posOffset>471170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00ffff9dc0641da7150519d48dbcde34.jpg00ffff9dc0641da7150519d48dbcd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00ffff9dc0641da7150519d48dbcde34.jpg00ffff9dc0641da7150519d48dbcde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313055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5fd14fe6a6c9367ed1acfe4d2b3989c5.jpg5fd14fe6a6c9367ed1acfe4d2b3989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5fd14fe6a6c9367ed1acfe4d2b3989c5.jpg5fd14fe6a6c9367ed1acfe4d2b3989c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229870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0040c7de2f19d00c11f9fe45805d4152.jpg0040c7de2f19d00c11f9fe45805d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0040c7de2f19d00c11f9fe45805d4152.jpg0040c7de2f19d00c11f9fe45805d41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290830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f48c914a44d75cfeb4390b8101331b53.jpgf48c914a44d75cfeb4390b8101331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f48c914a44d75cfeb4390b8101331b53.jpgf48c914a44d75cfeb4390b8101331b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4599.JPGIMG_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4599.JPGIMG_45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177800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4601.JPG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4601.JPGIMG_46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4602.JPG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4602.JPGIMG_46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实践：地震来了怎么办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4593.JPGIMG_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4593.JPGIMG_45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184150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4594.JPG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4594.JPGIMG_4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4596.JPGIMG_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4596.JPGIMG_45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4597.JPGIMG_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4597.JPGIMG_45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184150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4598.JPG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4598.JPGIMG_45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3LCJoZGlkIjoiMWI4NWYzZGFkNDJiYTY1ODFjMTg3YjM5MmNjODNlNDkiLCJ1c2VyQ291bnQiOjQ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11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2024-05-15T07:11:23Z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490A46EFD8F2421DBBA2766AA2E5A8F8_13</vt:lpwstr>
  </property>
  <property fmtid="{D5CDD505-2E9C-101B-9397-08002B2CF9AE}" pid="5" name="commondata">
    <vt:lpwstr>eyJjb3VudCI6NywiaGRpZCI6IjgwMTFkOGIxOGI4YTJiZmJhMDYwMGRlZGE2MzM2NjlhIiwidXNlckNvdW50Ijo3fQ==</vt:lpwstr>
  </property>
</Properties>
</file>