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，3人请假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今天的早点我们喝的是热乎乎的牛奶，有甜甜的饼干、香香的小核桃真是太美味啦！宝贝们吃得津津有味，牛奶也都按个人所需喝完了。希望明天我们的宝贝们可以继续保持哦！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户外活动：混班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160020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IMG_4577.JPGIMG_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4577.JPGIMG_457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306705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4578.JPGIMG_4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4578.JPGIMG_45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223520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4579.JPGIMG_4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4579.JPGIMG_45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284480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4580.JPGIMG_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4580.JPGIMG_45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185420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4582.JPGIMG_4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4582.JPGIMG_458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171450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4583.JPGIMG_4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4583.JPGIMG_45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</w:t>
            </w:r>
            <w:r>
              <w:rPr>
                <w:rFonts w:hint="eastAsia" w:ascii="宋体" w:hAnsi="宋体"/>
                <w:color w:val="000000"/>
                <w:szCs w:val="21"/>
              </w:rPr>
              <w:t>会说话的手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spacing w:line="360" w:lineRule="exact"/>
              <w:ind w:firstLine="420" w:firstLineChars="20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本次活动是一节感知手势、手语的综合活动，手势是指人类用语言中枢建立起来的一套用手掌和手指位置、形状的特定语言系统。生活中人们也会用一些特定的手势来传递信息，如： V字手势、OK手势、暂停手势等。本活动通过做让幼儿观察、模仿了解生活中常用手势所表达的含义，从而了解手势在生活中的作用</w:t>
            </w:r>
            <w:r>
              <w:rPr>
                <w:rFonts w:hint="eastAsia" w:ascii="宋体" w:hAnsi="宋体"/>
                <w:szCs w:val="21"/>
                <w:lang w:eastAsia="zh-CN"/>
              </w:rPr>
              <w:t>。</w:t>
            </w:r>
            <w:r>
              <w:rPr>
                <w:rFonts w:hint="eastAsia" w:ascii="宋体" w:hAnsi="宋体"/>
                <w:szCs w:val="21"/>
              </w:rPr>
              <w:t>小班的孩子们在日常的生活中已经接触过许多常见的手势，如：当看到老师做暂停手势时会安静等，对于一些手势的含义他们已经初步了解，但是孩子们对手势没有刻意地了解，尤其是简单的手语、停止、安静、谢谢的手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4584.JPGIMG_4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4584.JPGIMG_458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177800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4585.JPGIMG_4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4585.JPGIMG_458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4586.JPGIMG_4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4586.JPGIMG_45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4588.JPGIMG_4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4588.JPGIMG_45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177800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4589.JPGIMG_4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4589.JPGIMG_458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2LCJoZGlkIjoiMWI4NWYzZGFkNDJiYTY1ODFjMTg3YjM5MmNjODNlNDkiLCJ1c2VyQ291bnQiOjM5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6D06A04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1</TotalTime>
  <ScaleCrop>false</ScaleCrop>
  <LinksUpToDate>false</LinksUpToDate>
  <CharactersWithSpaces>884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2024-05-13T02:10:43Z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EEC55CB0504E42BBA53BAFD24B3971C9_13</vt:lpwstr>
  </property>
  <property fmtid="{D5CDD505-2E9C-101B-9397-08002B2CF9AE}" pid="5" name="commondata">
    <vt:lpwstr>eyJjb3VudCI6NywiaGRpZCI6IjgwMTFkOGIxOGI4YTJiZmJhMDYwMGRlZGE2MzM2NjlhIiwidXNlckNvdW50Ijo3fQ==</vt:lpwstr>
  </property>
</Properties>
</file>