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0AF290EA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37951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10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413081A8" w:rsidR="005D6A61" w:rsidRDefault="00E37951" w:rsidP="00E3795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眨眼今天已是星期五了，一周过得真快</w:t>
      </w:r>
      <w:r w:rsidR="001807FE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由于劳动节调班，宝贝们明天还需要继续坚持上学哦！</w:t>
      </w:r>
    </w:p>
    <w:p w14:paraId="22149F97" w14:textId="199EC0D7" w:rsidR="00AA4824" w:rsidRPr="00AA4824" w:rsidRDefault="00AA4824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1807FE">
        <w:rPr>
          <w:rFonts w:ascii="宋体" w:eastAsia="宋体" w:hAnsi="宋体" w:cs="宋体" w:hint="eastAsia"/>
          <w:sz w:val="24"/>
          <w:szCs w:val="24"/>
        </w:rPr>
        <w:t>19</w:t>
      </w:r>
      <w:r w:rsidR="00991C96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1807FE">
        <w:rPr>
          <w:rFonts w:ascii="宋体" w:eastAsia="宋体" w:hAnsi="宋体" w:cs="宋体" w:hint="eastAsia"/>
          <w:sz w:val="24"/>
          <w:szCs w:val="24"/>
        </w:rPr>
        <w:t>1人请假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991C96">
        <w:rPr>
          <w:rFonts w:ascii="宋体" w:eastAsia="宋体" w:hAnsi="宋体" w:cs="宋体" w:hint="eastAsia"/>
          <w:sz w:val="24"/>
          <w:szCs w:val="24"/>
        </w:rPr>
        <w:t>期待</w:t>
      </w:r>
      <w:r w:rsidR="001807FE">
        <w:rPr>
          <w:rFonts w:ascii="宋体" w:eastAsia="宋体" w:hAnsi="宋体" w:cs="宋体" w:hint="eastAsia"/>
          <w:sz w:val="24"/>
          <w:szCs w:val="24"/>
        </w:rPr>
        <w:t>她早日康复、早点回园</w:t>
      </w:r>
      <w:r w:rsidR="00991C96">
        <w:rPr>
          <w:rFonts w:ascii="宋体" w:eastAsia="宋体" w:hAnsi="宋体" w:cs="宋体" w:hint="eastAsia"/>
          <w:sz w:val="24"/>
          <w:szCs w:val="24"/>
        </w:rPr>
        <w:t>哦！</w:t>
      </w:r>
    </w:p>
    <w:p w14:paraId="1AEB691E" w14:textId="0D999BE1" w:rsidR="00F8014A" w:rsidRDefault="00160FE7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3D46"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27F5646" wp14:editId="241CEBAF">
            <wp:extent cx="1919867" cy="1440000"/>
            <wp:effectExtent l="0" t="0" r="0" b="0"/>
            <wp:docPr id="19095505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0550" name="图片 1909550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D46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3D46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D9F96DA" wp14:editId="68AF31F8">
            <wp:extent cx="1921331" cy="1440000"/>
            <wp:effectExtent l="0" t="0" r="0" b="0"/>
            <wp:docPr id="9672527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D46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8A3D46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41B5024" wp14:editId="1CCC679A">
            <wp:extent cx="1921331" cy="1440000"/>
            <wp:effectExtent l="0" t="0" r="0" b="0"/>
            <wp:docPr id="5846974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7DFF" w14:textId="7E5CA5A0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E3795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proofErr w:type="gramStart"/>
      <w:r w:rsidR="0030396B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E3795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</w:t>
      </w:r>
      <w:proofErr w:type="gramEnd"/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01D74DE" w14:textId="540C1350" w:rsidR="001807FE" w:rsidRDefault="00E37951" w:rsidP="001807F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今天的天气真晴朗，我们正常开展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户外混班活动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。伴随着动听的音乐声，孩子们来到了后操场。他们选择了自己喜欢的游戏，开启了今天的户外活动。</w:t>
      </w:r>
    </w:p>
    <w:p w14:paraId="39FC1BC0" w14:textId="6285FAE2" w:rsidR="00E37951" w:rsidRDefault="00A7146F">
      <w:pPr>
        <w:jc w:val="center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25399F9A" wp14:editId="26114D7A">
            <wp:extent cx="1921331" cy="1440000"/>
            <wp:effectExtent l="0" t="0" r="0" b="0"/>
            <wp:docPr id="249893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56F271C6" wp14:editId="0CE7721C">
            <wp:extent cx="1921331" cy="1440000"/>
            <wp:effectExtent l="0" t="0" r="0" b="0"/>
            <wp:docPr id="7099635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71F2095" wp14:editId="0885B7C3">
            <wp:extent cx="1921331" cy="1440000"/>
            <wp:effectExtent l="0" t="0" r="0" b="0"/>
            <wp:docPr id="16854909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lastRenderedPageBreak/>
        <w:drawing>
          <wp:inline distT="0" distB="0" distL="0" distR="0" wp14:anchorId="54C9C661" wp14:editId="76146C25">
            <wp:extent cx="1921331" cy="1440000"/>
            <wp:effectExtent l="0" t="0" r="0" b="0"/>
            <wp:docPr id="8271630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8CBB028" wp14:editId="361C4874">
            <wp:extent cx="1921331" cy="1440000"/>
            <wp:effectExtent l="0" t="0" r="0" b="0"/>
            <wp:docPr id="21393962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578E75F" wp14:editId="48F690C2">
            <wp:extent cx="1921331" cy="1440000"/>
            <wp:effectExtent l="0" t="0" r="0" b="0"/>
            <wp:docPr id="9719706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6E4DCE9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F68B1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E37951" w14:paraId="2C7232DB" w14:textId="77777777" w:rsidTr="003F68B1">
        <w:tc>
          <w:tcPr>
            <w:tcW w:w="780" w:type="dxa"/>
            <w:vAlign w:val="center"/>
          </w:tcPr>
          <w:p w14:paraId="21D7ADCC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29BAF95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04FC043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64" w:type="dxa"/>
          </w:tcPr>
          <w:p w14:paraId="49E226A2" w14:textId="533AF07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F0E375" w14:textId="17273B47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94" w:type="dxa"/>
          </w:tcPr>
          <w:p w14:paraId="4B52A15F" w14:textId="5719E1EB" w:rsidR="00E37951" w:rsidRDefault="00E37951" w:rsidP="00E37951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16FCC70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7A6BCBB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37951" w14:paraId="5B7BB5A4" w14:textId="77777777" w:rsidTr="003F68B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64D97B9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0D29CA" w14:textId="2700747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5090D83" w14:textId="57811A8D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7584057" w14:textId="0EE46FD6" w:rsidR="00E37951" w:rsidRDefault="00E37951" w:rsidP="00E37951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163B4861" w14:textId="77777777" w:rsidTr="003F68B1">
        <w:tc>
          <w:tcPr>
            <w:tcW w:w="780" w:type="dxa"/>
            <w:vAlign w:val="center"/>
          </w:tcPr>
          <w:p w14:paraId="33F42C78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7E5619C" w14:textId="732E29E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25DE763D" w14:textId="03F7A5E2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26AD075" w14:textId="1C49F2F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033CD5B0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E37951" w14:paraId="1201AA17" w14:textId="77777777" w:rsidTr="003F68B1">
        <w:tc>
          <w:tcPr>
            <w:tcW w:w="780" w:type="dxa"/>
            <w:vAlign w:val="center"/>
          </w:tcPr>
          <w:p w14:paraId="7B545BDF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5E2CCA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8D2AE2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0FFC36E" w14:textId="3570464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EF9295A" w14:textId="3E9B6B9A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37B44C18" w14:textId="727D8AE5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554672B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0AABDCA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3E3F2C4E" w14:textId="77777777" w:rsidTr="003F68B1">
        <w:tc>
          <w:tcPr>
            <w:tcW w:w="780" w:type="dxa"/>
            <w:vAlign w:val="center"/>
          </w:tcPr>
          <w:p w14:paraId="64E6F52B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1140646" w14:textId="7A05819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841868B" w14:textId="3646204B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4D3578A" w14:textId="45D0FFDE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279E4BE8" w14:textId="77777777" w:rsidTr="003F68B1">
        <w:tc>
          <w:tcPr>
            <w:tcW w:w="780" w:type="dxa"/>
            <w:vAlign w:val="center"/>
          </w:tcPr>
          <w:p w14:paraId="1893734C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8FD366" w14:textId="4DCB1BE7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DADA601" w14:textId="03FA499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9C645CF" w14:textId="33E68D3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7460A9E4" w14:textId="77777777" w:rsidTr="003F68B1">
        <w:tc>
          <w:tcPr>
            <w:tcW w:w="780" w:type="dxa"/>
            <w:vAlign w:val="center"/>
          </w:tcPr>
          <w:p w14:paraId="7ED2D9D2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BCFD6C" w14:textId="57FD613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E52F91E" w14:textId="2E87A90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02BC86A" w14:textId="256CBC9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56C4BCF9" w14:textId="77777777" w:rsidTr="003F68B1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DD4896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5DA7726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71FE4A5" w14:textId="7BDCD8B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D934C34" w14:textId="6272FBF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6DF64EC" w14:textId="7039D72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7600B10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1393AE0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6EA27CC1" w14:textId="77777777" w:rsidTr="003F68B1">
        <w:tc>
          <w:tcPr>
            <w:tcW w:w="780" w:type="dxa"/>
            <w:vAlign w:val="center"/>
          </w:tcPr>
          <w:p w14:paraId="54927300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55A7283" w14:textId="4F82641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79E7C97A" w14:textId="1493F52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C294EDF" w14:textId="6BBF714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4B2056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E37951" w14:paraId="7CE97971" w14:textId="77777777" w:rsidTr="003F68B1">
        <w:tc>
          <w:tcPr>
            <w:tcW w:w="780" w:type="dxa"/>
            <w:vAlign w:val="center"/>
          </w:tcPr>
          <w:p w14:paraId="6A98F7F0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3340B63" w14:textId="59B315D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EA5B432" w14:textId="687AF30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5FEDD33" w14:textId="233A270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641777DF" w14:textId="77777777" w:rsidTr="003F68B1">
        <w:tc>
          <w:tcPr>
            <w:tcW w:w="780" w:type="dxa"/>
            <w:vAlign w:val="center"/>
          </w:tcPr>
          <w:p w14:paraId="23E4E2FB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C9321E5" w14:textId="74D94AE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3883E83" w14:textId="7427A546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CD2E5C7" w14:textId="0A69FB5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701A183D" w14:textId="77777777" w:rsidTr="003F68B1">
        <w:tc>
          <w:tcPr>
            <w:tcW w:w="780" w:type="dxa"/>
            <w:vAlign w:val="center"/>
          </w:tcPr>
          <w:p w14:paraId="735E961A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4DE9B11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D0BAC28" w14:textId="37EC388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3D8593D" w14:textId="7C41EB8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DE469C7" w14:textId="07F4D137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5C553BF9" w14:textId="77777777" w:rsidTr="003F68B1">
        <w:tc>
          <w:tcPr>
            <w:tcW w:w="780" w:type="dxa"/>
            <w:vAlign w:val="center"/>
          </w:tcPr>
          <w:p w14:paraId="3420D1E0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3D482A3E" w14:textId="697B729F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896371" w14:textId="3BEEFC2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5B8B47F" w14:textId="1335CED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26B6E87C" w14:textId="77777777" w:rsidTr="003F68B1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A68E1DB" w14:textId="3603A34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AD58AA" w14:textId="367BAC91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92F3DE2" w14:textId="3620287E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0BB2FB2D" w14:textId="77777777" w:rsidTr="003F68B1">
        <w:tc>
          <w:tcPr>
            <w:tcW w:w="780" w:type="dxa"/>
            <w:vAlign w:val="center"/>
          </w:tcPr>
          <w:p w14:paraId="5201A115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15B22A5" w14:textId="48BC99E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04CEB62" w14:textId="70941CE6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1EEE778" w14:textId="7B59A78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44B95B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E37951" w14:paraId="3A33CAAC" w14:textId="77777777" w:rsidTr="003F68B1">
        <w:tc>
          <w:tcPr>
            <w:tcW w:w="780" w:type="dxa"/>
            <w:vAlign w:val="center"/>
          </w:tcPr>
          <w:p w14:paraId="6C5A9A27" w14:textId="3AA1E17A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7944E9E1" w14:textId="376DD390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3CD43C3" w14:textId="0B5A04E6" w:rsidR="00E37951" w:rsidRDefault="00E37951" w:rsidP="00E3795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4AD86C0" w14:textId="177A925F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39C302BE" w14:textId="77777777" w:rsidTr="003F68B1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1B4FABFB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5A858337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1C2858" w14:textId="433CBF82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6844873E" w14:textId="6563A9E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2805361C" w14:textId="2B1D36D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1ACD0A0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70786EA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2A42D53D" w14:textId="77777777" w:rsidTr="003F68B1">
        <w:tc>
          <w:tcPr>
            <w:tcW w:w="780" w:type="dxa"/>
            <w:vAlign w:val="center"/>
          </w:tcPr>
          <w:p w14:paraId="094CFBB6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12C40E1" w14:textId="3F75D2A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9C19663" w14:textId="7AA77AA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2B3129B" w14:textId="32266A3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09B7DF0A" w14:textId="77777777" w:rsidTr="003F68B1">
        <w:tc>
          <w:tcPr>
            <w:tcW w:w="780" w:type="dxa"/>
            <w:vAlign w:val="center"/>
          </w:tcPr>
          <w:p w14:paraId="60FB4A18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23378A11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77B25C0" w14:textId="50E3113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A63FD1B" w14:textId="3217C07F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8F1E428" w14:textId="5440A25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37951" w14:paraId="53E8B04C" w14:textId="77777777" w:rsidTr="003F68B1">
        <w:tc>
          <w:tcPr>
            <w:tcW w:w="780" w:type="dxa"/>
            <w:vAlign w:val="center"/>
          </w:tcPr>
          <w:p w14:paraId="6DF44132" w14:textId="77777777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E37951" w:rsidRDefault="00E37951" w:rsidP="00E3795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8315F3" w14:textId="458AE953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4EDEB7C" w14:textId="5A0D06BC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66FD693" w14:textId="210098C5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E37951" w:rsidRDefault="00E37951" w:rsidP="00E3795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16D838EF" w14:textId="077806D0" w:rsidR="008A3D46" w:rsidRDefault="008A3D46" w:rsidP="00E37951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DEEAC3B" wp14:editId="2D1514D1">
            <wp:extent cx="1921331" cy="1440000"/>
            <wp:effectExtent l="0" t="0" r="0" b="0"/>
            <wp:docPr id="2710265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29C47ED" wp14:editId="40844342">
            <wp:extent cx="1921331" cy="1440000"/>
            <wp:effectExtent l="0" t="0" r="0" b="0"/>
            <wp:docPr id="5870679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6F52C7" wp14:editId="422FD828">
            <wp:extent cx="1921331" cy="1440000"/>
            <wp:effectExtent l="0" t="0" r="0" b="0"/>
            <wp:docPr id="10126413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D950" w14:textId="58FDACBA" w:rsidR="00E37951" w:rsidRPr="007446BC" w:rsidRDefault="00E37951" w:rsidP="00E37951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集体活动---美术：印小手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F3990E2" w14:textId="77777777" w:rsidR="00E37951" w:rsidRPr="00E37951" w:rsidRDefault="00E37951" w:rsidP="00E37951">
      <w:pPr>
        <w:spacing w:line="360" w:lineRule="exact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E37951">
        <w:rPr>
          <w:rFonts w:ascii="宋体" w:eastAsia="宋体" w:hAnsi="宋体" w:cs="宋体" w:hint="eastAsia"/>
          <w:sz w:val="24"/>
          <w:szCs w:val="24"/>
        </w:rPr>
        <w:t>这是一节拓印活动，主要引导幼儿用手</w:t>
      </w:r>
      <w:proofErr w:type="gramStart"/>
      <w:r w:rsidRPr="00E37951">
        <w:rPr>
          <w:rFonts w:ascii="宋体" w:eastAsia="宋体" w:hAnsi="宋体" w:cs="宋体" w:hint="eastAsia"/>
          <w:sz w:val="24"/>
          <w:szCs w:val="24"/>
        </w:rPr>
        <w:t>蘸</w:t>
      </w:r>
      <w:proofErr w:type="gramEnd"/>
      <w:r w:rsidRPr="00E37951">
        <w:rPr>
          <w:rFonts w:ascii="宋体" w:eastAsia="宋体" w:hAnsi="宋体" w:cs="宋体" w:hint="eastAsia"/>
          <w:sz w:val="24"/>
          <w:szCs w:val="24"/>
        </w:rPr>
        <w:t>颜料通过按压印画出自己的小手，手有五根手</w:t>
      </w:r>
      <w:r w:rsidRPr="00E37951">
        <w:rPr>
          <w:rFonts w:ascii="宋体" w:eastAsia="宋体" w:hAnsi="宋体" w:cs="宋体" w:hint="eastAsia"/>
          <w:sz w:val="24"/>
          <w:szCs w:val="24"/>
        </w:rPr>
        <w:lastRenderedPageBreak/>
        <w:t>指头，印画出来的每一个小手也有所不一样:大小不同、颜色不一样。引导幼儿在小手变形的基础上，来印小手感</w:t>
      </w:r>
      <w:proofErr w:type="gramStart"/>
      <w:r w:rsidRPr="00E37951">
        <w:rPr>
          <w:rFonts w:ascii="宋体" w:eastAsia="宋体" w:hAnsi="宋体" w:cs="宋体" w:hint="eastAsia"/>
          <w:sz w:val="24"/>
          <w:szCs w:val="24"/>
        </w:rPr>
        <w:t>受印画活动</w:t>
      </w:r>
      <w:proofErr w:type="gramEnd"/>
      <w:r w:rsidRPr="00E37951">
        <w:rPr>
          <w:rFonts w:ascii="宋体" w:eastAsia="宋体" w:hAnsi="宋体" w:cs="宋体" w:hint="eastAsia"/>
          <w:sz w:val="24"/>
          <w:szCs w:val="24"/>
        </w:rPr>
        <w:t>的有趣。</w:t>
      </w:r>
    </w:p>
    <w:p w14:paraId="34BFEDD7" w14:textId="02FDC545" w:rsidR="005006A8" w:rsidRPr="00E37951" w:rsidRDefault="008A3D46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B943D95" wp14:editId="616A32E8">
            <wp:extent cx="1919867" cy="1440000"/>
            <wp:effectExtent l="0" t="0" r="0" b="0"/>
            <wp:docPr id="1185031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31473" name="图片 118503147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44E153C" wp14:editId="72EBF6DB">
            <wp:extent cx="1919867" cy="1440000"/>
            <wp:effectExtent l="0" t="0" r="0" b="0"/>
            <wp:docPr id="19482289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28978" name="图片 19482289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B1624EB" wp14:editId="12B633C0">
            <wp:extent cx="1919867" cy="1440000"/>
            <wp:effectExtent l="0" t="0" r="0" b="0"/>
            <wp:docPr id="1347984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84858" name="图片 13479848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607133F" wp14:editId="41F94418">
            <wp:extent cx="1919867" cy="1440000"/>
            <wp:effectExtent l="0" t="0" r="0" b="0"/>
            <wp:docPr id="7966861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86131" name="图片 7966861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FA059C3" wp14:editId="73CE0741">
            <wp:extent cx="1919867" cy="1440000"/>
            <wp:effectExtent l="0" t="0" r="0" b="0"/>
            <wp:docPr id="10935758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75874" name="图片 109357587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10642AD" wp14:editId="22AA2159">
            <wp:extent cx="1919867" cy="1440000"/>
            <wp:effectExtent l="0" t="0" r="0" b="0"/>
            <wp:docPr id="18152194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9403" name="图片 18152194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3746" w14:textId="77777777" w:rsidR="00187D69" w:rsidRDefault="00187D69" w:rsidP="001C2B15">
      <w:pPr>
        <w:ind w:firstLineChars="200" w:firstLine="480"/>
        <w:jc w:val="center"/>
        <w:rPr>
          <w:b/>
          <w:sz w:val="24"/>
          <w:szCs w:val="24"/>
        </w:rPr>
      </w:pP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9F1CA20" w14:textId="4ED85161" w:rsidR="00AD5EC1" w:rsidRPr="00E37951" w:rsidRDefault="00E37951" w:rsidP="00E37951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 w:rsidRPr="00E37951">
        <w:rPr>
          <w:rFonts w:ascii="宋体" w:eastAsia="宋体" w:hAnsi="宋体" w:cs="宋体" w:hint="eastAsia"/>
          <w:sz w:val="24"/>
          <w:szCs w:val="24"/>
        </w:rPr>
        <w:t>天气慢慢变热，孩子们对沙池却一如既往的喜欢，为了让孩子们体验更多的沙水快乐，我们后操场的沙水区即将通水啦！</w:t>
      </w:r>
      <w:r>
        <w:rPr>
          <w:rFonts w:ascii="宋体" w:eastAsia="宋体" w:hAnsi="宋体" w:cs="宋体" w:hint="eastAsia"/>
          <w:sz w:val="24"/>
          <w:szCs w:val="24"/>
        </w:rPr>
        <w:t>由于玩沙水时衣物容易弄湿，</w:t>
      </w:r>
      <w:r w:rsidRPr="00E37951">
        <w:rPr>
          <w:rFonts w:ascii="宋体" w:eastAsia="宋体" w:hAnsi="宋体" w:cs="宋体" w:hint="eastAsia"/>
          <w:sz w:val="24"/>
          <w:szCs w:val="24"/>
        </w:rPr>
        <w:t>请您为孩子们准备</w:t>
      </w:r>
      <w:proofErr w:type="gramStart"/>
      <w:r w:rsidRPr="00E37951"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 w:rsidRPr="00E37951">
        <w:rPr>
          <w:rFonts w:ascii="宋体" w:eastAsia="宋体" w:hAnsi="宋体" w:cs="宋体" w:hint="eastAsia"/>
          <w:sz w:val="24"/>
          <w:szCs w:val="24"/>
        </w:rPr>
        <w:t>套换洗衣物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sectPr w:rsidR="00AD5EC1" w:rsidRPr="00E37951" w:rsidSect="005845E6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8B911" w14:textId="77777777" w:rsidR="005845E6" w:rsidRDefault="005845E6">
      <w:r>
        <w:separator/>
      </w:r>
    </w:p>
  </w:endnote>
  <w:endnote w:type="continuationSeparator" w:id="0">
    <w:p w14:paraId="31F83AD5" w14:textId="77777777" w:rsidR="005845E6" w:rsidRDefault="00584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FC6C12" w14:textId="77777777" w:rsidR="005845E6" w:rsidRDefault="005845E6">
      <w:r>
        <w:separator/>
      </w:r>
    </w:p>
  </w:footnote>
  <w:footnote w:type="continuationSeparator" w:id="0">
    <w:p w14:paraId="43737A0F" w14:textId="77777777" w:rsidR="005845E6" w:rsidRDefault="00584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36pt;height:16in;visibility:visible" o:bullet="t">
        <v:imagedata r:id="rId1" o:title=""/>
      </v:shape>
    </w:pict>
  </w:numPicBullet>
  <w:numPicBullet w:numPicBulletId="1">
    <w:pict>
      <v:shape id="_x0000_i1042" type="#_x0000_t75" style="width:1536pt;height:16in;visibility:visible" o:bullet="t">
        <v:imagedata r:id="rId2" o:title=""/>
      </v:shape>
    </w:pict>
  </w:numPicBullet>
  <w:numPicBullet w:numPicBulletId="2">
    <w:pict>
      <v:shape id="_x0000_i1043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7620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E1D48"/>
    <w:rsid w:val="00AE5171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222B"/>
    <w:rsid w:val="00BF414F"/>
    <w:rsid w:val="00BF6C48"/>
    <w:rsid w:val="00BF6D52"/>
    <w:rsid w:val="00C019A7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95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2774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72</cp:revision>
  <cp:lastPrinted>2024-04-24T23:52:00Z</cp:lastPrinted>
  <dcterms:created xsi:type="dcterms:W3CDTF">2021-04-22T03:17:00Z</dcterms:created>
  <dcterms:modified xsi:type="dcterms:W3CDTF">2024-05-10T07:13:00Z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