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330FCD4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991C96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1807FE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6B23AA26" w:rsidR="00F144BD" w:rsidRDefault="00F64244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52436565" wp14:editId="11D4851F">
            <wp:extent cx="2880000" cy="1440000"/>
            <wp:effectExtent l="0" t="0" r="0" b="0"/>
            <wp:docPr id="13121735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73540" name="图片 13121735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9BB47EE" w14:textId="7BA8AD99" w:rsidR="005D6A61" w:rsidRDefault="001807FE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今天是星期三，阳光灿烂，我们即将迎来孩子们期待的考驾照活动</w:t>
      </w:r>
      <w:r w:rsidR="00991C96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一早，孩子们就开开心心的进来了，个别宝贝还带了自己喜欢的车子呢！</w:t>
      </w:r>
    </w:p>
    <w:p w14:paraId="22149F97" w14:textId="199EC0D7" w:rsidR="00AA4824" w:rsidRPr="00AA4824" w:rsidRDefault="00AA4824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1807FE">
        <w:rPr>
          <w:rFonts w:ascii="宋体" w:eastAsia="宋体" w:hAnsi="宋体" w:cs="宋体" w:hint="eastAsia"/>
          <w:sz w:val="24"/>
          <w:szCs w:val="24"/>
        </w:rPr>
        <w:t>19</w:t>
      </w:r>
      <w:r w:rsidR="00991C96">
        <w:rPr>
          <w:rFonts w:ascii="宋体" w:eastAsia="宋体" w:hAnsi="宋体" w:cs="宋体" w:hint="eastAsia"/>
          <w:sz w:val="24"/>
          <w:szCs w:val="24"/>
        </w:rPr>
        <w:t>人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1807FE">
        <w:rPr>
          <w:rFonts w:ascii="宋体" w:eastAsia="宋体" w:hAnsi="宋体" w:cs="宋体" w:hint="eastAsia"/>
          <w:sz w:val="24"/>
          <w:szCs w:val="24"/>
        </w:rPr>
        <w:t>1人请假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991C96">
        <w:rPr>
          <w:rFonts w:ascii="宋体" w:eastAsia="宋体" w:hAnsi="宋体" w:cs="宋体" w:hint="eastAsia"/>
          <w:sz w:val="24"/>
          <w:szCs w:val="24"/>
        </w:rPr>
        <w:t>期待</w:t>
      </w:r>
      <w:r w:rsidR="001807FE">
        <w:rPr>
          <w:rFonts w:ascii="宋体" w:eastAsia="宋体" w:hAnsi="宋体" w:cs="宋体" w:hint="eastAsia"/>
          <w:sz w:val="24"/>
          <w:szCs w:val="24"/>
        </w:rPr>
        <w:t>她早日康复、早点回园</w:t>
      </w:r>
      <w:r w:rsidR="00991C96">
        <w:rPr>
          <w:rFonts w:ascii="宋体" w:eastAsia="宋体" w:hAnsi="宋体" w:cs="宋体" w:hint="eastAsia"/>
          <w:sz w:val="24"/>
          <w:szCs w:val="24"/>
        </w:rPr>
        <w:t>哦！</w:t>
      </w:r>
    </w:p>
    <w:p w14:paraId="1AEB691E" w14:textId="0A1F9ADE" w:rsidR="00F8014A" w:rsidRDefault="00160FE7" w:rsidP="005D6A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5EC77DFF" w14:textId="78ABDDEE" w:rsidR="009B2F0A" w:rsidRDefault="00F8014A" w:rsidP="009B2F0A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1807F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半日</w:t>
      </w:r>
      <w:proofErr w:type="gramStart"/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30396B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1807F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考驾照</w:t>
      </w:r>
      <w:proofErr w:type="gramEnd"/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52760C0" w14:textId="11CE21BE" w:rsidR="001807FE" w:rsidRDefault="001807FE" w:rsidP="001807FE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早晨孩子们再次了解了考场规则，就搬着小椅子来到了中操场的考试场地，准备考驾照啦！孩子们很激动，在简短的开幕式结束后，我们的考驾照活动正式开始啦！</w:t>
      </w:r>
    </w:p>
    <w:p w14:paraId="603069E2" w14:textId="2FACD7CD" w:rsidR="001807FE" w:rsidRDefault="001807FE" w:rsidP="001807FE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第一批是平衡车。孩子们按照名单一个个上场，选择喜欢的平衡车，勇敢尝试。第二波是自行车，他们也是驾轻就熟，顺利完成了比赛！</w:t>
      </w:r>
    </w:p>
    <w:p w14:paraId="601D74DE" w14:textId="7163662F" w:rsidR="001807FE" w:rsidRDefault="001807FE" w:rsidP="001807FE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小朋友们表现得很棒，为你们点赞！</w:t>
      </w:r>
    </w:p>
    <w:p w14:paraId="04032FBB" w14:textId="4C731625" w:rsidR="00863352" w:rsidRDefault="00BF222B" w:rsidP="00BF222B">
      <w:pPr>
        <w:rPr>
          <w:rStyle w:val="ad"/>
          <w:rFonts w:ascii="宋体" w:eastAsia="宋体" w:hAnsi="宋体" w:cs="宋体"/>
          <w:color w:val="000000"/>
          <w:spacing w:val="40"/>
          <w:sz w:val="24"/>
          <w:szCs w:val="24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666B7FAB" wp14:editId="4BA0933D">
            <wp:extent cx="1080000" cy="1440000"/>
            <wp:effectExtent l="0" t="0" r="0" b="0"/>
            <wp:docPr id="11987380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7982CEC1" wp14:editId="4B3F049B">
            <wp:extent cx="1080000" cy="1440000"/>
            <wp:effectExtent l="0" t="0" r="0" b="0"/>
            <wp:docPr id="19065755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3C50843A" wp14:editId="5E4D017D">
            <wp:extent cx="1080000" cy="1440000"/>
            <wp:effectExtent l="0" t="0" r="0" b="0"/>
            <wp:docPr id="20256428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352"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12ED8EFB" wp14:editId="09856A55">
            <wp:extent cx="1080000" cy="1440000"/>
            <wp:effectExtent l="0" t="0" r="0" b="0"/>
            <wp:docPr id="18944029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352"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5859E5BB" wp14:editId="0AEEE2F4">
            <wp:extent cx="1080000" cy="1440000"/>
            <wp:effectExtent l="0" t="0" r="0" b="0"/>
            <wp:docPr id="103265469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A46C" w14:textId="7166D86C" w:rsidR="00BF222B" w:rsidRDefault="00863352" w:rsidP="00BF222B">
      <w:pPr>
        <w:rPr>
          <w:rStyle w:val="ad"/>
          <w:rFonts w:ascii="宋体" w:eastAsia="宋体" w:hAnsi="宋体" w:cs="宋体"/>
          <w:color w:val="000000"/>
          <w:spacing w:val="4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6F519C8" wp14:editId="2BCB43FC">
            <wp:extent cx="1080000" cy="1440000"/>
            <wp:effectExtent l="0" t="0" r="0" b="0"/>
            <wp:docPr id="3885870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4BC3FDE9" wp14:editId="7928C2EF">
            <wp:extent cx="1080000" cy="1440000"/>
            <wp:effectExtent l="0" t="0" r="0" b="0"/>
            <wp:docPr id="750133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01B1E503" wp14:editId="325EC7EE">
            <wp:extent cx="1080000" cy="1440000"/>
            <wp:effectExtent l="0" t="0" r="0" b="0"/>
            <wp:docPr id="57047020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62512329" wp14:editId="11FD02BD">
            <wp:extent cx="1080000" cy="1440000"/>
            <wp:effectExtent l="0" t="0" r="0" b="0"/>
            <wp:docPr id="10176020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A806569" wp14:editId="76255A10">
            <wp:extent cx="1080000" cy="1440000"/>
            <wp:effectExtent l="0" t="0" r="0" b="0"/>
            <wp:docPr id="5575376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22B">
        <w:rPr>
          <w:rFonts w:ascii="宋体" w:eastAsia="宋体" w:hAnsi="宋体" w:cs="宋体"/>
          <w:b/>
          <w:noProof/>
          <w:color w:val="000000"/>
          <w:spacing w:val="40"/>
          <w:sz w:val="24"/>
          <w:szCs w:val="24"/>
          <w:lang w:bidi="ar"/>
        </w:rPr>
        <w:lastRenderedPageBreak/>
        <w:drawing>
          <wp:inline distT="0" distB="0" distL="0" distR="0" wp14:anchorId="12B7FBC7" wp14:editId="275BE1B7">
            <wp:extent cx="1919867" cy="1440000"/>
            <wp:effectExtent l="0" t="0" r="0" b="0"/>
            <wp:docPr id="128547460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74609" name="图片 12854746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22B"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 w:rsidR="00BF222B">
        <w:rPr>
          <w:rFonts w:ascii="宋体" w:eastAsia="宋体" w:hAnsi="宋体" w:cs="宋体"/>
          <w:b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7F26D53D" wp14:editId="2F63EBDA">
            <wp:extent cx="1919867" cy="1440000"/>
            <wp:effectExtent l="0" t="0" r="0" b="0"/>
            <wp:docPr id="14467712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71228" name="图片 14467712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22B"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 w:rsidR="00BF222B">
        <w:rPr>
          <w:rFonts w:ascii="宋体" w:eastAsia="宋体" w:hAnsi="宋体" w:cs="宋体"/>
          <w:b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7DB09248" wp14:editId="264B3CB0">
            <wp:extent cx="1919867" cy="1440000"/>
            <wp:effectExtent l="0" t="0" r="0" b="0"/>
            <wp:docPr id="2776133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13369" name="图片 2776133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A930" w14:textId="24870EA1" w:rsidR="001807FE" w:rsidRDefault="00BF222B">
      <w:pPr>
        <w:jc w:val="center"/>
        <w:rPr>
          <w:rStyle w:val="ad"/>
          <w:rFonts w:ascii="宋体" w:eastAsia="宋体" w:hAnsi="宋体" w:cs="宋体"/>
          <w:color w:val="000000"/>
          <w:spacing w:val="40"/>
          <w:sz w:val="24"/>
          <w:szCs w:val="24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51939B2B" wp14:editId="4BEEE16F">
            <wp:extent cx="1921331" cy="1440000"/>
            <wp:effectExtent l="0" t="0" r="0" b="0"/>
            <wp:docPr id="2359614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2F967B70" wp14:editId="4B064E19">
            <wp:extent cx="1921331" cy="1440000"/>
            <wp:effectExtent l="0" t="0" r="0" b="0"/>
            <wp:docPr id="20123340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sz w:val="24"/>
          <w:szCs w:val="24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sz w:val="24"/>
          <w:szCs w:val="24"/>
          <w:lang w:bidi="ar"/>
        </w:rPr>
        <w:drawing>
          <wp:inline distT="0" distB="0" distL="0" distR="0" wp14:anchorId="63103F76" wp14:editId="734F79F3">
            <wp:extent cx="1921331" cy="1440000"/>
            <wp:effectExtent l="0" t="0" r="0" b="0"/>
            <wp:docPr id="883752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42B77433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F68B1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96A04" w14:paraId="2C7232DB" w14:textId="77777777" w:rsidTr="003F68B1">
        <w:tc>
          <w:tcPr>
            <w:tcW w:w="780" w:type="dxa"/>
            <w:vAlign w:val="center"/>
          </w:tcPr>
          <w:p w14:paraId="21D7ADCC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8B69C66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09AE96B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9E226A2" w14:textId="11F98B16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03F0E375" w14:textId="71DA3F7B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4B52A15F" w14:textId="00ACEF17" w:rsidR="00D96A04" w:rsidRDefault="006525CC" w:rsidP="00D96A0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197F2B48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DE7EDD3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96A04" w14:paraId="5B7BB5A4" w14:textId="77777777" w:rsidTr="003F68B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64D97B92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06668B73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50D29CA" w14:textId="27007479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5090D83" w14:textId="57811A8D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77584057" w14:textId="0EE46FD6" w:rsidR="00D96A04" w:rsidRDefault="00D96A04" w:rsidP="00D96A0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CA32BB2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AD04C64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96A04" w14:paraId="163B4861" w14:textId="77777777" w:rsidTr="003F68B1">
        <w:tc>
          <w:tcPr>
            <w:tcW w:w="780" w:type="dxa"/>
            <w:vAlign w:val="center"/>
          </w:tcPr>
          <w:p w14:paraId="33F42C78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50A0342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2C2BD784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7E5619C" w14:textId="732E29E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25DE763D" w14:textId="03F7A5E2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626AD075" w14:textId="1C49F2FC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5BFB6D9C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033CD5B0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D96A04" w14:paraId="1201AA17" w14:textId="77777777" w:rsidTr="003F68B1">
        <w:tc>
          <w:tcPr>
            <w:tcW w:w="780" w:type="dxa"/>
            <w:vAlign w:val="center"/>
          </w:tcPr>
          <w:p w14:paraId="7B545BDF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5E2CCAC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8D2AE2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0FFC36E" w14:textId="35704645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7EF9295A" w14:textId="3E9B6B9A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37B44C18" w14:textId="727D8AE5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554672B8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0AABDCAE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96A04" w14:paraId="3E3F2C4E" w14:textId="77777777" w:rsidTr="003F68B1">
        <w:tc>
          <w:tcPr>
            <w:tcW w:w="780" w:type="dxa"/>
            <w:vAlign w:val="center"/>
          </w:tcPr>
          <w:p w14:paraId="64E6F52B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1140646" w14:textId="7A058198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841868B" w14:textId="3646204B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4D3578A" w14:textId="45D0FFDE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96A04" w14:paraId="279E4BE8" w14:textId="77777777" w:rsidTr="003F68B1">
        <w:tc>
          <w:tcPr>
            <w:tcW w:w="780" w:type="dxa"/>
            <w:vAlign w:val="center"/>
          </w:tcPr>
          <w:p w14:paraId="1893734C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A27B472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4042628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8FD366" w14:textId="4DCB1BE7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DADA601" w14:textId="03FA499C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49C645CF" w14:textId="33E68D3C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2EC50D0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58921518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96A04" w14:paraId="7460A9E4" w14:textId="77777777" w:rsidTr="003F68B1">
        <w:tc>
          <w:tcPr>
            <w:tcW w:w="780" w:type="dxa"/>
            <w:vAlign w:val="center"/>
          </w:tcPr>
          <w:p w14:paraId="7ED2D9D2" w14:textId="77777777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96A04" w:rsidRDefault="00D96A04" w:rsidP="00D96A0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4252D7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6F70DDE4" w:rsidR="00D96A04" w:rsidRDefault="00D96A04" w:rsidP="00D96A0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5BCFD6C" w14:textId="57FD6139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4E52F91E" w14:textId="2E87A90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02BC86A" w14:textId="256CBC9A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8C1CDC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353C179D" w:rsidR="00D96A04" w:rsidRDefault="00D96A04" w:rsidP="00D96A0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56C4BCF9" w14:textId="77777777" w:rsidTr="003F68B1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3306BFA9" w:rsidR="006525CC" w:rsidRDefault="003F68B1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24F3843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64" w:type="dxa"/>
          </w:tcPr>
          <w:p w14:paraId="071FE4A5" w14:textId="2D25342A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934C34" w14:textId="074EE97B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94" w:type="dxa"/>
          </w:tcPr>
          <w:p w14:paraId="46DF64EC" w14:textId="795FCC54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6B2E98A4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75A2BB9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6525CC" w14:paraId="6EA27CC1" w14:textId="77777777" w:rsidTr="003F68B1">
        <w:tc>
          <w:tcPr>
            <w:tcW w:w="780" w:type="dxa"/>
            <w:vAlign w:val="center"/>
          </w:tcPr>
          <w:p w14:paraId="54927300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620B0834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55A7283" w14:textId="4F82641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79E7C97A" w14:textId="1493F52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4C294EDF" w14:textId="6BBF714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34B2056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6525CC" w14:paraId="7CE97971" w14:textId="77777777" w:rsidTr="003F68B1">
        <w:tc>
          <w:tcPr>
            <w:tcW w:w="780" w:type="dxa"/>
            <w:vAlign w:val="center"/>
          </w:tcPr>
          <w:p w14:paraId="6A98F7F0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45C43CF9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1463F4C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63340B63" w14:textId="59B315D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EA5B432" w14:textId="687AF30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15FEDD33" w14:textId="233A270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08F8235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32718F3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641777DF" w14:textId="77777777" w:rsidTr="003F68B1">
        <w:tc>
          <w:tcPr>
            <w:tcW w:w="780" w:type="dxa"/>
            <w:vAlign w:val="center"/>
          </w:tcPr>
          <w:p w14:paraId="23E4E2FB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0E1D28A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256B3A1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C9321E5" w14:textId="74D94AE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3883E83" w14:textId="7427A546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6CD2E5C7" w14:textId="0A69FB59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1EDC318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00655B6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701A183D" w14:textId="77777777" w:rsidTr="003F68B1">
        <w:tc>
          <w:tcPr>
            <w:tcW w:w="780" w:type="dxa"/>
            <w:vAlign w:val="center"/>
          </w:tcPr>
          <w:p w14:paraId="735E961A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34DE9B11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5AEFADD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D0BAC28" w14:textId="37EC388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53D8593D" w14:textId="7C41EB8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2DE469C7" w14:textId="07F4D137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560AEF8A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C9462B0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5C553BF9" w14:textId="77777777" w:rsidTr="003F68B1">
        <w:tc>
          <w:tcPr>
            <w:tcW w:w="780" w:type="dxa"/>
            <w:vAlign w:val="center"/>
          </w:tcPr>
          <w:p w14:paraId="3420D1E0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3D482A3E" w14:textId="697B729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4896371" w14:textId="3BEEFC2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75B8B47F" w14:textId="1335CED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26B6E87C" w14:textId="77777777" w:rsidTr="003F68B1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36350D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0420485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2A68E1DB" w14:textId="3603A34A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4AD58AA" w14:textId="367BAC91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592F3DE2" w14:textId="3620287E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0ABE4BB5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6B21B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0BB2FB2D" w14:textId="77777777" w:rsidTr="003F68B1">
        <w:tc>
          <w:tcPr>
            <w:tcW w:w="780" w:type="dxa"/>
            <w:vAlign w:val="center"/>
          </w:tcPr>
          <w:p w14:paraId="5201A115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0485B455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863D3A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515B22A5" w14:textId="48BC99E5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304CEB62" w14:textId="70941CE6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11EEE778" w14:textId="7B59A78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397DB7A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44B95B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6525CC" w14:paraId="3A33CAAC" w14:textId="77777777" w:rsidTr="003F68B1">
        <w:tc>
          <w:tcPr>
            <w:tcW w:w="780" w:type="dxa"/>
            <w:vAlign w:val="center"/>
          </w:tcPr>
          <w:p w14:paraId="6C5A9A27" w14:textId="3AA1E17A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0460668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7944E9E1" w14:textId="376DD390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3CD43C3" w14:textId="0B5A04E6" w:rsidR="006525CC" w:rsidRDefault="006525CC" w:rsidP="006525C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54AD86C0" w14:textId="177A925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39C302BE" w14:textId="77777777" w:rsidTr="003F68B1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1B4FABFB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5A858337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91C2858" w14:textId="433CBF82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 w14:paraId="6844873E" w14:textId="6563A9E4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2805361C" w14:textId="2B1D36D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1ACD0A0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70786EA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2A42D53D" w14:textId="77777777" w:rsidTr="003F68B1">
        <w:tc>
          <w:tcPr>
            <w:tcW w:w="780" w:type="dxa"/>
            <w:vAlign w:val="center"/>
          </w:tcPr>
          <w:p w14:paraId="094CFBB6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CEA967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4F9F310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012C40E1" w14:textId="3F75D2A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19C19663" w14:textId="7AA77AA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32B3129B" w14:textId="32266A34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521E601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0A4DDBB0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09B7DF0A" w14:textId="77777777" w:rsidTr="003F68B1">
        <w:tc>
          <w:tcPr>
            <w:tcW w:w="780" w:type="dxa"/>
            <w:vAlign w:val="center"/>
          </w:tcPr>
          <w:p w14:paraId="60FB4A18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23378A11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24B8640D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177B25C0" w14:textId="50E3113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6A63FD1B" w14:textId="3217C07F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 w14:paraId="18F1E428" w14:textId="5440A259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4EA124D8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170F5D9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525CC" w14:paraId="53E8B04C" w14:textId="77777777" w:rsidTr="003F68B1">
        <w:tc>
          <w:tcPr>
            <w:tcW w:w="780" w:type="dxa"/>
            <w:vAlign w:val="center"/>
          </w:tcPr>
          <w:p w14:paraId="6DF44132" w14:textId="77777777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6525CC" w:rsidRDefault="006525CC" w:rsidP="006525C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29B57FE9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 w14:paraId="498315F3" w14:textId="458AE953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14:paraId="44EDEB7C" w14:textId="5A0D06BC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 w14:paraId="766FD693" w14:textId="210098C5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6525CC" w:rsidRDefault="006525CC" w:rsidP="006525C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4BFEDD7" w14:textId="408979B5" w:rsidR="005006A8" w:rsidRPr="00907AEC" w:rsidRDefault="00BF222B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7C2939B0" wp14:editId="70FEA010">
            <wp:extent cx="1921331" cy="1440000"/>
            <wp:effectExtent l="0" t="0" r="0" b="0"/>
            <wp:docPr id="18647665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AE564F8" wp14:editId="5AF7D6F7">
            <wp:extent cx="1921331" cy="1440000"/>
            <wp:effectExtent l="0" t="0" r="0" b="0"/>
            <wp:docPr id="15259554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016136E" wp14:editId="750EFC74">
            <wp:extent cx="1921331" cy="1440000"/>
            <wp:effectExtent l="0" t="0" r="0" b="0"/>
            <wp:docPr id="182784179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3746" w14:textId="77777777" w:rsidR="00187D69" w:rsidRDefault="00187D69" w:rsidP="001C2B15">
      <w:pPr>
        <w:ind w:firstLineChars="200" w:firstLine="480"/>
        <w:jc w:val="center"/>
        <w:rPr>
          <w:b/>
          <w:sz w:val="24"/>
          <w:szCs w:val="24"/>
        </w:rPr>
      </w:pPr>
    </w:p>
    <w:p w14:paraId="4B3C528F" w14:textId="38E7237D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5E6BAB5C" w14:textId="0FE46897" w:rsidR="00160FE7" w:rsidRDefault="00412EEB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今天小朋友们</w:t>
      </w:r>
      <w:r w:rsidR="00AD5EC1">
        <w:rPr>
          <w:rFonts w:ascii="宋体" w:eastAsia="宋体" w:hAnsi="宋体" w:cs="宋体" w:hint="eastAsia"/>
          <w:sz w:val="24"/>
          <w:szCs w:val="24"/>
        </w:rPr>
        <w:t>参加了考驾照活动，他们积极参与，都获得了印章，取得了属于自己的驾照！你们真棒！</w:t>
      </w:r>
    </w:p>
    <w:p w14:paraId="69F1CA20" w14:textId="6740A78D" w:rsidR="00AD5EC1" w:rsidRPr="002C4AE9" w:rsidRDefault="00AD5EC1" w:rsidP="00B15447">
      <w:pPr>
        <w:pStyle w:val="af0"/>
        <w:widowControl/>
        <w:ind w:left="360"/>
        <w:jc w:val="left"/>
        <w:rPr>
          <w:rFonts w:ascii="宋体" w:eastAsia="宋体" w:hAnsi="宋体" w:cs="宋体" w:hint="eastAsia"/>
          <w:sz w:val="24"/>
          <w:szCs w:val="24"/>
        </w:rPr>
      </w:pPr>
    </w:p>
    <w:sectPr w:rsidR="00AD5EC1" w:rsidRPr="002C4AE9" w:rsidSect="0098358B">
      <w:headerReference w:type="default" r:id="rId29"/>
      <w:footerReference w:type="default" r:id="rId30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08399" w14:textId="77777777" w:rsidR="0098358B" w:rsidRDefault="0098358B">
      <w:r>
        <w:separator/>
      </w:r>
    </w:p>
  </w:endnote>
  <w:endnote w:type="continuationSeparator" w:id="0">
    <w:p w14:paraId="2732B1C5" w14:textId="77777777" w:rsidR="0098358B" w:rsidRDefault="00983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48014" w14:textId="77777777" w:rsidR="0098358B" w:rsidRDefault="0098358B">
      <w:r>
        <w:separator/>
      </w:r>
    </w:p>
  </w:footnote>
  <w:footnote w:type="continuationSeparator" w:id="0">
    <w:p w14:paraId="5D00653B" w14:textId="77777777" w:rsidR="0098358B" w:rsidRDefault="00983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536pt;height:16in;visibility:visible" o:bullet="t">
        <v:imagedata r:id="rId1" o:title=""/>
      </v:shape>
    </w:pict>
  </w:numPicBullet>
  <w:numPicBullet w:numPicBulletId="1">
    <w:pict>
      <v:shape id="_x0000_i1063" type="#_x0000_t75" style="width:1536pt;height:16in;visibility:visible" o:bullet="t">
        <v:imagedata r:id="rId2" o:title=""/>
      </v:shape>
    </w:pict>
  </w:numPicBullet>
  <w:numPicBullet w:numPicBulletId="2">
    <w:pict>
      <v:shape id="_x0000_i1064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CA"/>
    <w:rsid w:val="00462D05"/>
    <w:rsid w:val="00467E47"/>
    <w:rsid w:val="00476FF5"/>
    <w:rsid w:val="004A01C3"/>
    <w:rsid w:val="004B0FD1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6780D"/>
    <w:rsid w:val="00570EC9"/>
    <w:rsid w:val="00571DA1"/>
    <w:rsid w:val="00577F2A"/>
    <w:rsid w:val="005802B7"/>
    <w:rsid w:val="00582ADF"/>
    <w:rsid w:val="00590461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525CC"/>
    <w:rsid w:val="00655935"/>
    <w:rsid w:val="006777BD"/>
    <w:rsid w:val="006871A6"/>
    <w:rsid w:val="00692288"/>
    <w:rsid w:val="00693C82"/>
    <w:rsid w:val="00697CBF"/>
    <w:rsid w:val="006A30E1"/>
    <w:rsid w:val="006B13B5"/>
    <w:rsid w:val="006B6985"/>
    <w:rsid w:val="006B7611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7620"/>
    <w:rsid w:val="00901761"/>
    <w:rsid w:val="009032D2"/>
    <w:rsid w:val="009064D6"/>
    <w:rsid w:val="00907AEC"/>
    <w:rsid w:val="00911E3C"/>
    <w:rsid w:val="00913C7D"/>
    <w:rsid w:val="00915846"/>
    <w:rsid w:val="00927EB8"/>
    <w:rsid w:val="0093149E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94F14"/>
    <w:rsid w:val="00AA1509"/>
    <w:rsid w:val="00AA4824"/>
    <w:rsid w:val="00AC62F0"/>
    <w:rsid w:val="00AD5EC1"/>
    <w:rsid w:val="00AE1D48"/>
    <w:rsid w:val="00AE5171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828"/>
    <w:rsid w:val="00BE2AA6"/>
    <w:rsid w:val="00BE3989"/>
    <w:rsid w:val="00BE3B05"/>
    <w:rsid w:val="00BF222B"/>
    <w:rsid w:val="00BF414F"/>
    <w:rsid w:val="00BF6C48"/>
    <w:rsid w:val="00C019A7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47C15"/>
    <w:rsid w:val="00E51678"/>
    <w:rsid w:val="00E5473B"/>
    <w:rsid w:val="00E57893"/>
    <w:rsid w:val="00EA0335"/>
    <w:rsid w:val="00EB0569"/>
    <w:rsid w:val="00EB60AD"/>
    <w:rsid w:val="00EC0DF4"/>
    <w:rsid w:val="00ED7832"/>
    <w:rsid w:val="00ED7FA8"/>
    <w:rsid w:val="00EE6F57"/>
    <w:rsid w:val="00EF22F5"/>
    <w:rsid w:val="00EF3BD4"/>
    <w:rsid w:val="00EF51BC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A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2690</TotalTime>
  <Pages>3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69</cp:revision>
  <cp:lastPrinted>2024-04-24T23:52:00Z</cp:lastPrinted>
  <dcterms:created xsi:type="dcterms:W3CDTF">2021-04-22T03:17:00Z</dcterms:created>
  <dcterms:modified xsi:type="dcterms:W3CDTF">2024-05-08T05:32:00Z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