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，0人请假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今天的早点我们喝的是热乎乎的牛奶，有甜甜的饼干、香香的小核桃真是太美味啦！宝贝们吃得津津有味，牛奶也都按个人所需喝完了。希望明天我们的宝贝们可以继续保持哦！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半日活动：考驾照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160020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IMG_6769.JPGIMG_6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6769.JPGIMG_676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2512" r="12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300355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6824.JPGIMG_6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6824.JPGIMG_68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2508" r="12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217170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6870.JPGIMG_6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6870.JPGIMG_687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278130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6994.JPGIMG_6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6994.JPGIMG_699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179070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7006.JPGIMG_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7006.JPGIMG_70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165100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7012.JPGIMG_7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7012.JPGIMG_70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1LCJoZGlkIjoiMWI4NWYzZGFkNDJiYTY1ODFjMTg3YjM5MmNjODNlNDkiLCJ1c2VyQ291bnQiOjM4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5D94AB8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6D06A04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A46EE7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C0D43A6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5</TotalTime>
  <ScaleCrop>false</ScaleCrop>
  <LinksUpToDate>false</LinksUpToDate>
  <CharactersWithSpaces>884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2024-05-08T07:27:40Z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99157E47FE3E4F039A8BE28CCC88AE8A_13</vt:lpwstr>
  </property>
  <property fmtid="{D5CDD505-2E9C-101B-9397-08002B2CF9AE}" pid="5" name="commondata">
    <vt:lpwstr>eyJjb3VudCI6NywiaGRpZCI6IjgwMTFkOGIxOGI4YTJiZmJhMDYwMGRlZGE2MzM2NjlhIiwidXNlckNvdW50Ijo3fQ==</vt:lpwstr>
  </property>
</Properties>
</file>