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日0人请假，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22人。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半日活动：快乐的毅行</w:t>
      </w:r>
    </w:p>
    <w:p>
      <w:pPr>
        <w:ind w:firstLine="420" w:firstLineChars="200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zh-CN" w:eastAsia="zh-Hans"/>
        </w:rPr>
        <w:t>春季，生机勃勃，春意盎然，为让孩子们深切体验春天的生机与活力，观察初露锋芒的小草、抽条的柳枝和五彩斑斓的小花，我们计划组织一次毅行活动，带领小朋友们走进常州技师学院。此次活动旨在锻炼孩子们的意志与体能，并让他们有机会接触和感知园外的世界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409_084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09_0840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409_08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09_0840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409_084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09_0840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409_08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09_0852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409_085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409_0852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409_08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409_0852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美味分享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 w:firstLine="210" w:firstLineChars="10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到达目的地，小朋友们坐在垫子上分享书包里带来的美味食物啦！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40409_09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409_0923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40409_09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409_0923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40409_092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409_0924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40409_09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409_0924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40409_09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409_0924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40409_09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409_0924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趣味打卡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 w:firstLine="420" w:firstLineChars="20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草地上各种颜色的树叶，把它们捡起来贴在卡通小人的头上，为他们制作各种可爱的头发。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8" name="图片 28" descr="IMG_20240409_09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409_0958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9" name="图片 29" descr="IMG_20240409_095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409_0958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7" name="图片 27" descr="IMG_20240409_09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409_0957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0" name="图片 30" descr="IMG_20240409_095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0409_0959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1" name="图片 31" descr="IMG_20240409_09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0409_0959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2" name="图片 32" descr="IMG_20240409_095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409_0958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</w:tc>
      </w:tr>
    </w:tbl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4LCJoZGlkIjoiODViY2JkMjU3NGYzZTEwMzZmMGFkZWViYmNkYWU3NDIiLCJ1c2VyQ291bnQiOjEyN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310AD0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A705E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0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2024-04-09T07:04:48Z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