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4.25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日1人请假，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手指点画：桃花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</w:t>
      </w:r>
      <w:r>
        <w:rPr>
          <w:rFonts w:hint="eastAsia"/>
        </w:rPr>
        <w:t>手指点画是小朋友们最喜欢的涂鸦方法，通过活动可以真切的感受到手指沾颜料的感觉，让小小的手指在一瞬间变得炫丽多彩，还可以留下只属于自己的、独一无二的印记。而且春天到了，各色各样的花都开了，孩子们对于五颜六色的东西总是非常的感兴趣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40329_10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29_1007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329_10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329_1004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329_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329_1004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329_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329_1003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329_10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329_1003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329_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329_100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329_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329_1003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329_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329_1003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329_08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29_0855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329_08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29_0853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329_08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29_0853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329_08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29_0853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329_08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29_0853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329_08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29_0853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1"/>
        </w:numPr>
        <w:spacing w:line="360" w:lineRule="exact"/>
        <w:ind w:left="0" w:leftChars="0" w:firstLine="422" w:firstLineChars="0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numPr>
          <w:ilvl w:val="0"/>
          <w:numId w:val="0"/>
        </w:numPr>
        <w:spacing w:line="360" w:lineRule="exact"/>
        <w:ind w:left="422" w:leftChars="0" w:firstLine="420" w:firstLineChars="200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家长们，你好！今天是周五，不开展延时班活动，请于3点30准时来接孩子们哦～[爱心]周末天气不错，所以今天我们将打包孩子的被子回家，请家长们带回家洗晒晒哦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zLCJoZGlkIjoiODViY2JkMjU3NGYzZTEwMzZmMGFkZWViYmNkYWU3NDIiLCJ1c2VyQ291bnQiOjExOX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09432F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5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2024-05-07T07:31:16Z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