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4.19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日2人请假，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20人。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美术：水果拼盘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/>
        </w:rPr>
        <w:t>《</w:t>
      </w:r>
      <w:r>
        <w:rPr>
          <w:rFonts w:hint="eastAsia"/>
          <w:lang w:val="en-US" w:eastAsia="zh-CN"/>
        </w:rPr>
        <w:t>水果拼盘</w:t>
      </w:r>
      <w:r>
        <w:rPr>
          <w:rFonts w:hint="eastAsia"/>
        </w:rPr>
        <w:t>》</w:t>
      </w:r>
      <w:r>
        <w:rPr>
          <w:rFonts w:hint="eastAsia" w:ascii="宋体" w:hAnsi="宋体" w:eastAsia="宋体" w:cs="宋体"/>
          <w:sz w:val="21"/>
          <w:szCs w:val="21"/>
        </w:rPr>
        <w:t>是一次美术欣赏活动。蔬果拼盘是一种消滞和胃、增进食欲、美化宴席、烘托气氛、增进友谊的“蔬果工艺”作品。它与食雕一样，是一门技术。无论是国宴，还是家庭喜庆宴席，都能显示出其艺术的生命力和感染力，使人们在得到物质享受的同时，也能得到艺术享受。因此，本次活动从色彩和造型出发，了解不同造型的蔬果拼盘，让幼儿对其有进一步了解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21585" cy="1702435"/>
                  <wp:effectExtent l="0" t="0" r="8255" b="4445"/>
                  <wp:docPr id="7" name="图片 7" descr="IMG_20240419_095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419_0951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58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36190" cy="1711960"/>
                  <wp:effectExtent l="0" t="0" r="8890" b="10160"/>
                  <wp:docPr id="8" name="图片 8" descr="IMG_20240419_095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419_0951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419_090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419_0904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419_083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419_0839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419_083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419_0833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419_083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419_0833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40419_082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419_0825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bookmarkStart w:id="0" w:name="_GoBack"/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40419_082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419_0825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U4LCJoZGlkIjoiODViY2JkMjU3NGYzZTEwMzZmMGFkZWViYmNkYWU3NDIiLCJ1c2VyQ291bnQiOjEyN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A9215D"/>
    <w:rsid w:val="1BEE0DC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2</TotalTime>
  <ScaleCrop>false</ScaleCrop>
  <LinksUpToDate>false</LinksUpToDate>
  <CharactersWithSpaces>759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2024-04-19T01:59:55Z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