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日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  <w:bookmarkStart w:id="0" w:name="_GoBack"/>
      <w:bookmarkEnd w:id="0"/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科学：桃花开了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这是一节观察类的科学活动。桃花是春季开放的花之一，属于蔷薇科植物。桃花种类繁多，比如山桃、碧桃、绯桃等，以形和色作为区分。桃花为落叶乔木，叶椭圆状披针形，边缘有粗锯齿，无毛。花与叶大致同时抽发，而叶在花后长成全形。几无柄，多粉红色，5瓣。花期3～4月，6～9月果熟，变种有深红、绯红、纯白及红白混色等花色变化以及复瓣和重瓣种。桃花有香味，很淡、清香的、带点甜香。本次活动选择粉红色、5瓣的桃花作为认识对象，了解桃花的基本组成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5"/>
        <w:gridCol w:w="4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81275" cy="1936750"/>
                  <wp:effectExtent l="0" t="0" r="9525" b="13970"/>
                  <wp:docPr id="9" name="图片 9" descr="IMG_20240327_10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327_1014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327_10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327_1013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327_10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327_1013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327_10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327_1013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327_10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327_1013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327_10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327_1013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40327_08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327_0840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40327_08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327_0840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327_08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327_0842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327_08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327_0842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327_08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327_0842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40327_08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327_0842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yLCJoZGlkIjoiODViY2JkMjU3NGYzZTEwMzZmMGFkZWViYmNkYWU3NDIiLCJ1c2VyQ291bnQiOjExO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6A7CDA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2024-05-07T07:31:41Z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