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4.23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  <w:bookmarkStart w:id="0" w:name="_GoBack"/>
      <w:bookmarkEnd w:id="0"/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六一体检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今天新桥卫生院的叔叔阿姨来幼儿园为小朋友们进行了六一体检，小朋友们早早就来到幼儿园准备起来了，首先进行的项目是防龋齿，小朋友们都能够坚持很长时间，保护好自己的小牙齿。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64435" cy="1848485"/>
                  <wp:effectExtent l="0" t="0" r="4445" b="10795"/>
                  <wp:docPr id="1" name="图片 1" descr="IMG_20240422_08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22_0844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473960" cy="1855470"/>
                  <wp:effectExtent l="0" t="0" r="10160" b="3810"/>
                  <wp:docPr id="2" name="图片 2" descr="IMG_20240422_08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22_0844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422_08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22_0844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422_084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22_0844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422_08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22_0844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422_084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22_0844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小朋友最害怕的就是验血环节了，但是今天小朋友们都非常勇敢，在老师和医生阿姨的鼓励和陪伴下都顺利完成了抽血环节。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2380" cy="1899920"/>
                  <wp:effectExtent l="0" t="0" r="12700" b="5080"/>
                  <wp:docPr id="7" name="图片 7" descr="IMG_20240422_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22_100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422_10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22_1003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422_10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22_1005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422_10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22_1005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422_10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22_1006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422_10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22_1007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ViY2JkMjU3NGYzZTEwMzZmMGFkZWViYmNkYWU3NDIiLCJ1c2VyQ291bnQiOjEyOH0="/>
  </w:docVars>
  <w:rsids>
    <w:rsidRoot w:val="00000000"/>
    <w:rsid w:val="00452C8C"/>
    <w:rsid w:val="008D6502"/>
    <w:rsid w:val="00DD4A4C"/>
    <w:rsid w:val="00F64E16"/>
    <w:rsid w:val="013D36C5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5C4E8D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0C6D82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0E5E54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2024-05-07T06:51:30Z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