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，4人请假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今天的早点我们喝的是热乎乎的牛奶，有香甜的玉米真是太美味啦！宝贝们吃得津津有味，牛奶也都按个人所需喝完了。希望明天我们的宝贝们可以继续保持哦！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户外活动：混班游戏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今天户外活动我们是混班游戏，小朋友们都自己选择了自己想玩的玩具进行游戏，在活动中小朋友都能够安全有序的进行游戏，小朋友游戏中都十分开心！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147320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24874C2B8BFEFCF85D3D7F1F1BD3FCFA.png24874C2B8BFEFCF85D3D7F1F1BD3FC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24874C2B8BFEFCF85D3D7F1F1BD3FCFA.png24874C2B8BFEFCF85D3D7F1F1BD3FCF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287655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C398BD1A883BFC60D5DDE409CA9D1A0D.pngC398BD1A883BFC60D5DDE409CA9D1A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C398BD1A883BFC60D5DDE409CA9D1A0D.pngC398BD1A883BFC60D5DDE409CA9D1A0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204470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DEC2957CFAEC4A53CEEFFBCDD53EEE78.pngDEC2957CFAEC4A53CEEFFBCDD53EEE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DEC2957CFAEC4A53CEEFFBCDD53EEE78.pngDEC2957CFAEC4A53CEEFFBCDD53EEE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265430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EBE00B124160E0470843C3840D860492.pngEBE00B124160E0470843C3840D86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EBE00B124160E0470843C3840D860492.pngEBE00B124160E0470843C3840D86049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166370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FEA97C8E9B283F64194460F86A0031B9.pngFEA97C8E9B283F64194460F86A0031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FEA97C8E9B283F64194460F86A0031B9.pngFEA97C8E9B283F64194460F86A0031B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2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3654.JPGIMG_3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3654.JPGIMG_36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2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3655.JPGIMG_3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3655.JPGIMG_36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集体活动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exac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b/>
                <w:bCs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这是一节有关数量感知的数学活动。幼儿数概念的发展是从计数开始的，因此让幼儿感知物体的数量并计数是非常重要的。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134620</wp:posOffset>
                  </wp:positionV>
                  <wp:extent cx="2618740" cy="1964055"/>
                  <wp:effectExtent l="139700" t="109220" r="137160" b="136525"/>
                  <wp:wrapTopAndBottom/>
                  <wp:docPr id="6" name="图片 6" descr="C:/Users/25430/Desktop/IMG_3657.JPGIMG_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3657.JPGIMG_36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294005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21F56C789B339837DC9B5B36565A6CE3.png21F56C789B339837DC9B5B36565A6C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21F56C789B339837DC9B5B36565A6CE3.png21F56C789B339837DC9B5B36565A6CE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30A6A3D76F2DEDDC2299B2959255428B.png30A6A3D76F2DEDDC2299B29592554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30A6A3D76F2DEDDC2299B2959255428B.png30A6A3D76F2DEDDC2299B2959255428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51F0328303BF14108A6E6B9E1B84BE31.png51F0328303BF14108A6E6B9E1B84BE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51F0328303BF14108A6E6B9E1B84BE31.png51F0328303BF14108A6E6B9E1B84BE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123825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83CECE8964923A7A670CBB676F045292.png83CECE8964923A7A670CBB676F04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83CECE8964923A7A670CBB676F045292.png83CECE8964923A7A670CBB676F04529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4" name="图片 14" descr="C:/Users/25430/Desktop/971A331BDA2EC5E6BC71E5D2DCF6E6C3.png971A331BDA2EC5E6BC71E5D2DCF6E6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25430/Desktop/971A331BDA2EC5E6BC71E5D2DCF6E6C3.png971A331BDA2EC5E6BC71E5D2DCF6E6C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column">
                    <wp:posOffset>1423670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5" name="图片 15" descr="C:/Users/25430/Desktop/A06BE5B969ECFAA248D25AF17E15BB4B.pngA06BE5B969ECFAA248D25AF17E15BB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25430/Desktop/A06BE5B969ECFAA248D25AF17E15BB4B.pngA06BE5B969ECFAA248D25AF17E15BB4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yLCJoZGlkIjoiMWI4NWYzZGFkNDJiYTY1ODFjMTg3YjM5MmNjODNlNDkiLCJ1c2VyQ291bnQiOjM1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3</TotalTime>
  <ScaleCrop>false</ScaleCrop>
  <LinksUpToDate>false</LinksUpToDate>
  <CharactersWithSpaces>884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2024-05-07T06:50:34Z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CA8DA56856C745FE8C4C3E1782D97490_13</vt:lpwstr>
  </property>
  <property fmtid="{D5CDD505-2E9C-101B-9397-08002B2CF9AE}" pid="5" name="commondata">
    <vt:lpwstr>eyJjb3VudCI6NywiaGRpZCI6IjgwMTFkOGIxOGI4YTJiZmJhMDYwMGRlZGE2MzM2NjlhIiwidXNlckNvdW50Ijo3fQ==</vt:lpwstr>
  </property>
</Properties>
</file>