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，0人请假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3迟到（8：20之后）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今天的早点我们喝的是热乎乎的牛奶，有充满营养的鸡蛋真是太美味啦！宝贝们吃得津津有味，牛奶也都按个人所需喝完了。希望明天我们的宝贝们可以继续保持哦！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区域游戏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153670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1CB0213A48527EAC85FED5268A163DF6.png1CB0213A48527EAC85FED5268A163D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1CB0213A48527EAC85FED5268A163DF6.png1CB0213A48527EAC85FED5268A163DF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9B0721E8FA37F1B50F6DBD1959DC756F.png9B0721E8FA37F1B50F6DBD1959DC75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9B0721E8FA37F1B50F6DBD1959DC756F.png9B0721E8FA37F1B50F6DBD1959DC756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210820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523F2E3489B9C3038C5BDA43DDE46BB1.png523F2E3489B9C3038C5BDA43DDE46B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523F2E3489B9C3038C5BDA43DDE46BB1.png523F2E3489B9C3038C5BDA43DDE46B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271780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673D938A696B73C24C979E78C906D2A0.png673D938A696B73C24C979E78C906D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673D938A696B73C24C979E78C906D2A0.png673D938A696B73C24C979E78C906D2A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172720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00626581D26AC0EE2E0A7458D1A49642.png00626581D26AC0EE2E0A7458D1A49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00626581D26AC0EE2E0A7458D1A49642.png00626581D26AC0EE2E0A7458D1A496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224790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B322FDDD8CAFA395AA606CF65A9F7EAE.pngB322FDDD8CAFA395AA606CF65A9F7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B322FDDD8CAFA395AA606CF65A9F7EAE.pngB322FDDD8CAFA395AA606CF65A9F7E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C08FF8215DC9E09DE58F0CD6A03D3DBE.pngC08FF8215DC9E09DE58F0CD6A03D3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C08FF8215DC9E09DE58F0CD6A03D3DBE.pngC08FF8215DC9E09DE58F0CD6A03D3DB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5" name="图片 15" descr="C:/Users/25430/Desktop/CB2220DBA27BEA833FAC718A79040CD4.pngCB2220DBA27BEA833FAC718A79040C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25430/Desktop/CB2220DBA27BEA833FAC718A79040CD4.pngCB2220DBA27BEA833FAC718A79040C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集体活动：认识扫除工具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这是一节认知类的科学活动。工具原指工作时所需用的器具，工具在人们的生活中无处不在，在我们的日常生活中经常需要用到一些工具来打扫卫生，如：扫把、拖把、抹布等，使用这些工具可以使我们在打扫卫生时更加便利。本次活动旨在让孩子通过观察、操作、分享交流等手段来认识一些常见的打扫用具，从中也获得一些正确使用工具的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140970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6BF54526097C04C432BAD834621DE0AD.png6BF54526097C04C432BAD834621DE0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6BF54526097C04C432BAD834621DE0AD.png6BF54526097C04C432BAD834621DE0A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8FC0D877B997B9C4EB904F3E983FE2BA.png8FC0D877B997B9C4EB904F3E983FE2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8FC0D877B997B9C4EB904F3E983FE2BA.png8FC0D877B997B9C4EB904F3E983FE2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643F6C318428CE40F72B08BC1A35CDBB.png643F6C318428CE40F72B08BC1A35C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643F6C318428CE40F72B08BC1A35CDBB.png643F6C318428CE40F72B08BC1A35CDB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646A500DE08AD1A7651C816C46A1CADC.png646A500DE08AD1A7651C816C46A1CA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646A500DE08AD1A7651C816C46A1CADC.png646A500DE08AD1A7651C816C46A1CAD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130175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882FACEE738C1147108F02670B87E79D.png882FACEE738C1147108F02670B87E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882FACEE738C1147108F02670B87E79D.png882FACEE738C1147108F02670B87E79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D19A928B75239C8FF37EE38A686B19AB.pngD19A928B75239C8FF37EE38A686B1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D19A928B75239C8FF37EE38A686B19AB.pngD19A928B75239C8FF37EE38A686B19A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1LCJoZGlkIjoiMWI4NWYzZGFkNDJiYTY1ODFjMTg3YjM5MmNjODNlNDkiLCJ1c2VyQ291bnQiOjM4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A04C16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BF26F2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B60081B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0C4C4C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D703164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2024-04-12T00:15:21Z</cp:lastPrinted>
  <dcterms:modified xsi:type="dcterms:W3CDTF">2024-04-12T00:16:22Z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F03A28D85B4A497C8634EBE446C6E255_13</vt:lpwstr>
  </property>
  <property fmtid="{D5CDD505-2E9C-101B-9397-08002B2CF9AE}" pid="5" name="commondata">
    <vt:lpwstr>eyJjb3VudCI6NywiaGRpZCI6IjgwMTFkOGIxOGI4YTJiZmJhMDYwMGRlZGE2MzM2NjlhIiwidXNlckNvdW50Ijo3fQ==</vt:lpwstr>
  </property>
</Properties>
</file>