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4.17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日4人请假，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谈话：好吃的食物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食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1" name="图片 1" descr="IMG_20240417_10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17_1027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417_10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17_1027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417_10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17_1027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417_10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17_1027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417_10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17_1026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417_10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17_1025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宋体" w:hAnsi="宋体" w:eastAsia="宋体" w:cs="宋体"/>
        </w:rPr>
      </w:pP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小朋友们</w:t>
      </w:r>
      <w:r>
        <w:rPr>
          <w:rFonts w:hint="eastAsia" w:ascii="宋体" w:hAnsi="宋体" w:eastAsia="宋体" w:cs="宋体"/>
        </w:rPr>
        <w:t>愿意说一说自己所收集的喜欢吃的食物的名称、口味、营养等。</w:t>
      </w:r>
      <w:r>
        <w:rPr>
          <w:rFonts w:hint="eastAsia" w:ascii="宋体" w:hAnsi="宋体" w:eastAsia="宋体" w:cs="宋体"/>
          <w:lang w:val="en-US" w:eastAsia="zh-CN"/>
        </w:rPr>
        <w:t>并</w:t>
      </w:r>
      <w:r>
        <w:rPr>
          <w:rFonts w:hint="eastAsia" w:ascii="宋体" w:hAnsi="宋体" w:eastAsia="宋体" w:cs="宋体"/>
        </w:rPr>
        <w:t>能仔细倾听同伴的发言，并能用完整的语句进行表述。</w:t>
      </w:r>
    </w:p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417_093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17_0938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417_093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17_0938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417_09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17_0938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417_09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17_0938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417_09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17_0938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417_09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17_0938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4LCJoZGlkIjoiODViY2JkMjU3NGYzZTEwMzZmMGFkZWViYmNkYWU3NDIiLCJ1c2VyQ291bnQiOjEyN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34C63EF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7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2024-04-17T02:30:09Z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